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D5F264" w14:textId="0E615C2F" w:rsidR="00F75896" w:rsidRPr="006D5191" w:rsidRDefault="00F75896" w:rsidP="006D5191">
      <w:pPr>
        <w:pStyle w:val="TtuloPrincipalSIBRAGEC"/>
        <w:spacing w:before="0" w:after="0"/>
        <w:rPr>
          <w:sz w:val="24"/>
          <w:szCs w:val="24"/>
        </w:rPr>
      </w:pPr>
      <w:r w:rsidRPr="006D5191">
        <w:rPr>
          <w:sz w:val="24"/>
          <w:szCs w:val="24"/>
        </w:rPr>
        <w:t xml:space="preserve">instruções para </w:t>
      </w:r>
      <w:r w:rsidR="007E1AE8" w:rsidRPr="006D5191">
        <w:rPr>
          <w:sz w:val="24"/>
          <w:szCs w:val="24"/>
        </w:rPr>
        <w:t xml:space="preserve">FORMATAÇÃO E </w:t>
      </w:r>
      <w:r w:rsidRPr="006D5191">
        <w:rPr>
          <w:sz w:val="24"/>
          <w:szCs w:val="24"/>
        </w:rPr>
        <w:t xml:space="preserve">envio de artigos </w:t>
      </w:r>
      <w:r w:rsidR="00AE2BF1" w:rsidRPr="006D5191">
        <w:rPr>
          <w:sz w:val="24"/>
          <w:szCs w:val="24"/>
        </w:rPr>
        <w:t xml:space="preserve">PARA PRÊMIO </w:t>
      </w:r>
      <w:r w:rsidR="006D5191">
        <w:rPr>
          <w:sz w:val="24"/>
          <w:szCs w:val="24"/>
        </w:rPr>
        <w:t>AEB</w:t>
      </w:r>
      <w:r w:rsidR="00B70106" w:rsidRPr="006D5191">
        <w:rPr>
          <w:sz w:val="24"/>
          <w:szCs w:val="24"/>
        </w:rPr>
        <w:t xml:space="preserve"> (TÍTULO DO ARTIGO)</w:t>
      </w:r>
    </w:p>
    <w:p w14:paraId="64C09468" w14:textId="77777777" w:rsidR="00985963" w:rsidRPr="006D5191" w:rsidRDefault="00985963" w:rsidP="006D5191">
      <w:pPr>
        <w:pStyle w:val="Autores"/>
        <w:spacing w:before="0"/>
        <w:rPr>
          <w:b/>
          <w:szCs w:val="24"/>
          <w:lang w:val="pt-BR"/>
        </w:rPr>
      </w:pPr>
    </w:p>
    <w:p w14:paraId="4B0A4ED2" w14:textId="77777777" w:rsidR="003416F2" w:rsidRPr="006D5191" w:rsidRDefault="003416F2" w:rsidP="006D5191">
      <w:pPr>
        <w:pStyle w:val="Autores"/>
        <w:spacing w:before="0"/>
        <w:rPr>
          <w:b/>
          <w:szCs w:val="24"/>
          <w:lang w:val="pt-BR"/>
        </w:rPr>
      </w:pPr>
    </w:p>
    <w:p w14:paraId="657EB47D" w14:textId="77777777" w:rsidR="003416F2" w:rsidRPr="006D5191" w:rsidRDefault="003416F2" w:rsidP="00CF7064">
      <w:pPr>
        <w:pStyle w:val="Autores"/>
        <w:spacing w:before="0"/>
        <w:rPr>
          <w:b/>
          <w:szCs w:val="24"/>
          <w:lang w:val="pt-BR"/>
        </w:rPr>
      </w:pPr>
    </w:p>
    <w:p w14:paraId="48DF1652" w14:textId="376B79DE" w:rsidR="00985963" w:rsidRPr="005C34B2" w:rsidRDefault="00E85E18" w:rsidP="00CF7064">
      <w:pPr>
        <w:pStyle w:val="Autores"/>
        <w:spacing w:before="0"/>
        <w:jc w:val="left"/>
        <w:rPr>
          <w:lang w:val="pt-BR"/>
        </w:rPr>
      </w:pPr>
      <w:r w:rsidRPr="006D5191">
        <w:rPr>
          <w:b/>
          <w:szCs w:val="24"/>
          <w:lang w:val="pt-BR"/>
        </w:rPr>
        <w:t xml:space="preserve">Nome </w:t>
      </w:r>
      <w:r w:rsidR="00985963" w:rsidRPr="006D5191">
        <w:rPr>
          <w:b/>
          <w:szCs w:val="24"/>
          <w:lang w:val="pt-BR"/>
        </w:rPr>
        <w:t>Sobrenome do Aluno</w:t>
      </w:r>
      <w:r w:rsidR="005C34B2">
        <w:rPr>
          <w:b/>
          <w:szCs w:val="24"/>
          <w:lang w:val="pt-BR"/>
        </w:rPr>
        <w:t xml:space="preserve"> 1</w:t>
      </w:r>
      <w:r w:rsidR="00985963" w:rsidRPr="006D5191">
        <w:rPr>
          <w:b/>
          <w:szCs w:val="24"/>
          <w:lang w:val="pt-BR"/>
        </w:rPr>
        <w:t>,</w:t>
      </w:r>
      <w:r w:rsidR="0035606E" w:rsidRPr="006D5191">
        <w:rPr>
          <w:b/>
          <w:szCs w:val="24"/>
          <w:lang w:val="pt-BR"/>
        </w:rPr>
        <w:t xml:space="preserve"> </w:t>
      </w:r>
      <w:hyperlink r:id="rId7" w:history="1">
        <w:r w:rsidR="00985963" w:rsidRPr="006D5191">
          <w:rPr>
            <w:rStyle w:val="Hyperlink"/>
            <w:szCs w:val="24"/>
            <w:lang w:val="pt-BR"/>
          </w:rPr>
          <w:t>fulano.tal@dominio.br</w:t>
        </w:r>
      </w:hyperlink>
    </w:p>
    <w:p w14:paraId="078784D3" w14:textId="0276D78A" w:rsidR="005C34B2" w:rsidRPr="006D5191" w:rsidRDefault="005C34B2" w:rsidP="005C34B2">
      <w:pPr>
        <w:pStyle w:val="Autores"/>
        <w:spacing w:before="0"/>
        <w:jc w:val="left"/>
        <w:rPr>
          <w:b/>
          <w:szCs w:val="24"/>
          <w:lang w:val="pt-BR"/>
        </w:rPr>
      </w:pPr>
      <w:r w:rsidRPr="006D5191">
        <w:rPr>
          <w:b/>
          <w:szCs w:val="24"/>
          <w:lang w:val="pt-BR"/>
        </w:rPr>
        <w:t>Nome Sobrenome do Aluno</w:t>
      </w:r>
      <w:r>
        <w:rPr>
          <w:b/>
          <w:szCs w:val="24"/>
          <w:lang w:val="pt-BR"/>
        </w:rPr>
        <w:t xml:space="preserve"> 2</w:t>
      </w:r>
      <w:r w:rsidRPr="006D5191">
        <w:rPr>
          <w:b/>
          <w:szCs w:val="24"/>
          <w:lang w:val="pt-BR"/>
        </w:rPr>
        <w:t xml:space="preserve">, </w:t>
      </w:r>
      <w:hyperlink r:id="rId8" w:history="1">
        <w:r w:rsidRPr="006D5191">
          <w:rPr>
            <w:rStyle w:val="Hyperlink"/>
            <w:szCs w:val="24"/>
            <w:lang w:val="pt-BR"/>
          </w:rPr>
          <w:t>fulano.tal@dominio.br</w:t>
        </w:r>
      </w:hyperlink>
    </w:p>
    <w:p w14:paraId="31682BBF" w14:textId="77777777" w:rsidR="00985963" w:rsidRPr="006D5191" w:rsidRDefault="00985963" w:rsidP="006D5191">
      <w:pPr>
        <w:pStyle w:val="Autores"/>
        <w:spacing w:before="0"/>
        <w:jc w:val="left"/>
        <w:rPr>
          <w:b/>
          <w:szCs w:val="24"/>
          <w:lang w:val="pt-BR"/>
        </w:rPr>
      </w:pPr>
      <w:r w:rsidRPr="006D5191">
        <w:rPr>
          <w:b/>
          <w:szCs w:val="24"/>
          <w:lang w:val="pt-BR"/>
        </w:rPr>
        <w:t xml:space="preserve">Nome Sobrenome do Orientador, </w:t>
      </w:r>
      <w:hyperlink r:id="rId9" w:history="1">
        <w:r w:rsidRPr="006D5191">
          <w:rPr>
            <w:rStyle w:val="Hyperlink"/>
            <w:szCs w:val="24"/>
            <w:lang w:val="pt-BR"/>
          </w:rPr>
          <w:t>fulano.tal@dominio.br</w:t>
        </w:r>
      </w:hyperlink>
    </w:p>
    <w:p w14:paraId="0462FDB5" w14:textId="77777777" w:rsidR="00AE2BF1" w:rsidRPr="006D5191" w:rsidRDefault="00AE2BF1" w:rsidP="006D5191">
      <w:pPr>
        <w:pStyle w:val="Autores"/>
        <w:spacing w:before="0"/>
        <w:jc w:val="left"/>
        <w:rPr>
          <w:b/>
          <w:szCs w:val="24"/>
          <w:lang w:val="pt-BR"/>
        </w:rPr>
      </w:pPr>
    </w:p>
    <w:p w14:paraId="64ABA886" w14:textId="77777777" w:rsidR="00B70106" w:rsidRPr="006D5191" w:rsidRDefault="00B70106" w:rsidP="006D5191">
      <w:pPr>
        <w:spacing w:before="0"/>
        <w:rPr>
          <w:b/>
          <w:caps/>
          <w:szCs w:val="24"/>
        </w:rPr>
      </w:pPr>
      <w:r w:rsidRPr="006D5191">
        <w:rPr>
          <w:szCs w:val="24"/>
        </w:rPr>
        <w:br w:type="page"/>
      </w:r>
    </w:p>
    <w:p w14:paraId="286CF71F" w14:textId="16DB0308" w:rsidR="00B70106" w:rsidRPr="006D5191" w:rsidRDefault="002E6DA5" w:rsidP="002E6DA5">
      <w:pPr>
        <w:pStyle w:val="Ttulo"/>
      </w:pPr>
      <w:r w:rsidRPr="006D5191">
        <w:lastRenderedPageBreak/>
        <w:t xml:space="preserve">INSTRUÇÕES PARA FORMATAÇÃO E ENVIO DE ARTIGOS PARA PRÊMIO </w:t>
      </w:r>
      <w:r>
        <w:t>AEB</w:t>
      </w:r>
      <w:r w:rsidRPr="006D5191">
        <w:t xml:space="preserve"> (TÍTULO DO ARTIGO)</w:t>
      </w:r>
    </w:p>
    <w:p w14:paraId="7DD09B6C" w14:textId="77777777" w:rsidR="00F75896" w:rsidRPr="006D5191" w:rsidRDefault="00F75896" w:rsidP="002E6DA5">
      <w:pPr>
        <w:pStyle w:val="Ttulo1"/>
        <w:numPr>
          <w:ilvl w:val="0"/>
          <w:numId w:val="0"/>
        </w:numPr>
      </w:pPr>
      <w:r w:rsidRPr="006D5191">
        <w:t>resumo</w:t>
      </w:r>
    </w:p>
    <w:p w14:paraId="46E775E5" w14:textId="7F91C58E" w:rsidR="00F75896" w:rsidRPr="006D5191" w:rsidRDefault="00F75896" w:rsidP="00584F28">
      <w:r w:rsidRPr="006D5191">
        <w:t xml:space="preserve">Este documento tem como objetivo a apresentação das instruções para os autores submeterem os </w:t>
      </w:r>
      <w:r w:rsidR="008B02CD" w:rsidRPr="006D5191">
        <w:t xml:space="preserve">trabalhos </w:t>
      </w:r>
      <w:r w:rsidRPr="006D5191">
        <w:t xml:space="preserve">completos para análise </w:t>
      </w:r>
      <w:r w:rsidR="00C303AA">
        <w:t xml:space="preserve">da </w:t>
      </w:r>
      <w:bookmarkStart w:id="0" w:name="_Hlk202096256"/>
      <w:r w:rsidR="00C303AA">
        <w:t>Comissão Julgadora</w:t>
      </w:r>
      <w:r w:rsidR="008B02CD" w:rsidRPr="006D5191">
        <w:t xml:space="preserve"> </w:t>
      </w:r>
      <w:bookmarkEnd w:id="0"/>
      <w:r w:rsidR="008B02CD" w:rsidRPr="006D5191">
        <w:t xml:space="preserve">do </w:t>
      </w:r>
      <w:r w:rsidR="00C303AA">
        <w:t xml:space="preserve">Prêmio </w:t>
      </w:r>
      <w:r w:rsidR="00C303AA" w:rsidRPr="00C303AA">
        <w:t>Antônio Carlos Reis Laranjeiras Para o Melhor Trabalho de Conclusão de Curso (TCC) Sobre Estruturas, de Alunos de Instituições de Ensino da Bahia – Edição 2025</w:t>
      </w:r>
      <w:r w:rsidRPr="006D5191">
        <w:t xml:space="preserve">. </w:t>
      </w:r>
      <w:r w:rsidR="008B02CD" w:rsidRPr="006D5191">
        <w:t>O texto</w:t>
      </w:r>
      <w:r w:rsidRPr="006D5191">
        <w:t xml:space="preserve"> </w:t>
      </w:r>
      <w:r w:rsidR="008B02CD" w:rsidRPr="006D5191">
        <w:t>d</w:t>
      </w:r>
      <w:r w:rsidR="00EF37BF" w:rsidRPr="006D5191">
        <w:t>everá ser enviado</w:t>
      </w:r>
      <w:r w:rsidRPr="006D5191">
        <w:t xml:space="preserve"> </w:t>
      </w:r>
      <w:r w:rsidR="00C303AA">
        <w:t>à</w:t>
      </w:r>
      <w:r w:rsidRPr="006D5191">
        <w:t xml:space="preserve"> </w:t>
      </w:r>
      <w:r w:rsidR="00C303AA" w:rsidRPr="00C303AA">
        <w:t xml:space="preserve">Comissão Julgadora </w:t>
      </w:r>
      <w:r w:rsidR="008B02CD" w:rsidRPr="006D5191">
        <w:t xml:space="preserve">em </w:t>
      </w:r>
      <w:r w:rsidR="00EF37BF" w:rsidRPr="006D5191">
        <w:t>arquivo em formato</w:t>
      </w:r>
      <w:r w:rsidRPr="006D5191">
        <w:t xml:space="preserve"> Word</w:t>
      </w:r>
      <w:r w:rsidR="00C303AA">
        <w:t xml:space="preserve"> e PDF</w:t>
      </w:r>
      <w:r w:rsidR="00310433" w:rsidRPr="006D5191">
        <w:t xml:space="preserve">. </w:t>
      </w:r>
      <w:r w:rsidRPr="006D5191">
        <w:t>O arquivo deverá conter a íntegra do texto formatado de acordo com este documento</w:t>
      </w:r>
      <w:r w:rsidR="00310433" w:rsidRPr="006D5191">
        <w:t>.</w:t>
      </w:r>
      <w:r w:rsidRPr="006D5191">
        <w:t xml:space="preserve"> O resumo deverá possuir no máximo 2</w:t>
      </w:r>
      <w:r w:rsidR="0069728F" w:rsidRPr="006D5191">
        <w:t>5</w:t>
      </w:r>
      <w:r w:rsidRPr="006D5191">
        <w:t xml:space="preserve">0 palavras. O artigo, incluindo figuras, tabelas e </w:t>
      </w:r>
      <w:r w:rsidR="008B02CD" w:rsidRPr="006D5191">
        <w:t>referências, não deve exceder 1</w:t>
      </w:r>
      <w:r w:rsidR="00C303AA">
        <w:t>0</w:t>
      </w:r>
      <w:r w:rsidRPr="006D5191">
        <w:t xml:space="preserve"> páginas.</w:t>
      </w:r>
    </w:p>
    <w:p w14:paraId="38A2AF2E" w14:textId="482A5889" w:rsidR="00F75896" w:rsidRPr="006D5191" w:rsidRDefault="00F75896" w:rsidP="006D5191">
      <w:pPr>
        <w:pStyle w:val="PalavraschaveSIBRAGEC"/>
        <w:spacing w:before="0" w:after="0"/>
        <w:rPr>
          <w:b w:val="0"/>
          <w:bCs w:val="0"/>
          <w:sz w:val="24"/>
          <w:szCs w:val="24"/>
        </w:rPr>
      </w:pPr>
      <w:r w:rsidRPr="006D5191">
        <w:rPr>
          <w:sz w:val="24"/>
          <w:szCs w:val="24"/>
        </w:rPr>
        <w:t>Palavras-chave:</w:t>
      </w:r>
      <w:r w:rsidRPr="006D5191">
        <w:rPr>
          <w:b w:val="0"/>
          <w:bCs w:val="0"/>
          <w:sz w:val="24"/>
          <w:szCs w:val="24"/>
        </w:rPr>
        <w:t xml:space="preserve"> Procedimentos</w:t>
      </w:r>
      <w:r w:rsidR="00C303AA">
        <w:rPr>
          <w:b w:val="0"/>
          <w:bCs w:val="0"/>
          <w:sz w:val="24"/>
          <w:szCs w:val="24"/>
        </w:rPr>
        <w:t>.</w:t>
      </w:r>
      <w:r w:rsidRPr="006D5191">
        <w:rPr>
          <w:b w:val="0"/>
          <w:bCs w:val="0"/>
          <w:sz w:val="24"/>
          <w:szCs w:val="24"/>
        </w:rPr>
        <w:t xml:space="preserve"> Instruções</w:t>
      </w:r>
      <w:r w:rsidR="00C303AA">
        <w:rPr>
          <w:b w:val="0"/>
          <w:bCs w:val="0"/>
          <w:sz w:val="24"/>
          <w:szCs w:val="24"/>
        </w:rPr>
        <w:t>.</w:t>
      </w:r>
      <w:r w:rsidRPr="006D5191">
        <w:rPr>
          <w:b w:val="0"/>
          <w:bCs w:val="0"/>
          <w:sz w:val="24"/>
          <w:szCs w:val="24"/>
        </w:rPr>
        <w:t xml:space="preserve"> </w:t>
      </w:r>
      <w:r w:rsidR="00450D97" w:rsidRPr="006D5191">
        <w:rPr>
          <w:b w:val="0"/>
          <w:bCs w:val="0"/>
          <w:sz w:val="24"/>
          <w:szCs w:val="24"/>
        </w:rPr>
        <w:t xml:space="preserve">Prêmio </w:t>
      </w:r>
      <w:r w:rsidR="00C303AA">
        <w:rPr>
          <w:b w:val="0"/>
          <w:bCs w:val="0"/>
          <w:sz w:val="24"/>
          <w:szCs w:val="24"/>
        </w:rPr>
        <w:t>ACRL/AEB</w:t>
      </w:r>
      <w:r w:rsidRPr="006D5191">
        <w:rPr>
          <w:b w:val="0"/>
          <w:bCs w:val="0"/>
          <w:sz w:val="24"/>
          <w:szCs w:val="24"/>
        </w:rPr>
        <w:t>.</w:t>
      </w:r>
    </w:p>
    <w:p w14:paraId="54273B25" w14:textId="77777777" w:rsidR="00F75896" w:rsidRPr="002E6DA5" w:rsidRDefault="00F75896" w:rsidP="002E6DA5">
      <w:pPr>
        <w:pStyle w:val="Ttulo1"/>
        <w:ind w:left="426" w:hanging="426"/>
      </w:pPr>
      <w:r w:rsidRPr="002E6DA5">
        <w:t>INTRODUÇÃO</w:t>
      </w:r>
    </w:p>
    <w:p w14:paraId="0014E691" w14:textId="15B09B5F" w:rsidR="00F75896" w:rsidRPr="006D5191" w:rsidRDefault="007E1AE8" w:rsidP="00584F28">
      <w:r w:rsidRPr="006D5191">
        <w:t>E</w:t>
      </w:r>
      <w:r w:rsidR="00F75896" w:rsidRPr="006D5191">
        <w:t xml:space="preserve">ste texto </w:t>
      </w:r>
      <w:r w:rsidRPr="006D5191">
        <w:t xml:space="preserve">tem o propósito de orientar </w:t>
      </w:r>
      <w:r w:rsidR="00F75896" w:rsidRPr="006D5191">
        <w:t xml:space="preserve">os autores </w:t>
      </w:r>
      <w:r w:rsidRPr="006D5191">
        <w:t xml:space="preserve">para que </w:t>
      </w:r>
      <w:r w:rsidR="00F75896" w:rsidRPr="006D5191">
        <w:t xml:space="preserve">possam submeter, de </w:t>
      </w:r>
      <w:r w:rsidRPr="006D5191">
        <w:t>modo</w:t>
      </w:r>
      <w:r w:rsidR="00F75896" w:rsidRPr="006D5191">
        <w:t xml:space="preserve"> padronizad</w:t>
      </w:r>
      <w:r w:rsidRPr="006D5191">
        <w:t>o</w:t>
      </w:r>
      <w:r w:rsidR="00F75896" w:rsidRPr="006D5191">
        <w:t xml:space="preserve">, os </w:t>
      </w:r>
      <w:r w:rsidR="009225D2" w:rsidRPr="006D5191">
        <w:t>trabalhos completos</w:t>
      </w:r>
      <w:r w:rsidR="00F75896" w:rsidRPr="006D5191">
        <w:t xml:space="preserve"> para análise </w:t>
      </w:r>
      <w:r w:rsidR="00C303AA">
        <w:t>a Comissão Julgadora</w:t>
      </w:r>
      <w:r w:rsidR="00C303AA" w:rsidRPr="006D5191">
        <w:t xml:space="preserve"> do </w:t>
      </w:r>
      <w:r w:rsidR="00C303AA">
        <w:t>Prêmio</w:t>
      </w:r>
      <w:r w:rsidR="00C303AA" w:rsidRPr="00C303AA">
        <w:t xml:space="preserve"> Antônio Carlos Reis Laranjeiras Para o Melhor Trabalho de Conclusão de Curso (TCC) Sobre Estruturas, de Alunos de Instituições de Ensino da Bahia – Edição 2025</w:t>
      </w:r>
      <w:r w:rsidR="00F75896" w:rsidRPr="006D5191">
        <w:t>.</w:t>
      </w:r>
    </w:p>
    <w:p w14:paraId="3CDE0046" w14:textId="77777777" w:rsidR="00F75896" w:rsidRPr="006D5191" w:rsidRDefault="007E1AE8" w:rsidP="00584F28">
      <w:r w:rsidRPr="006D5191">
        <w:t>S</w:t>
      </w:r>
      <w:r w:rsidR="00F75896" w:rsidRPr="006D5191">
        <w:t xml:space="preserve">ão apresentadas as principais diretrizes para a elaboração do </w:t>
      </w:r>
      <w:r w:rsidR="009225D2" w:rsidRPr="006D5191">
        <w:t xml:space="preserve">trabalho </w:t>
      </w:r>
      <w:r w:rsidR="00F75896" w:rsidRPr="006D5191">
        <w:t>completo no que diz respeito à apresentação gráfica (tipo e tamanho de caracteres, espaçamento entre linhas e parágrafos, formatação de tabelas e figuras, entre outras), à estrutura e ao procedimento para a submissão dos artigos.</w:t>
      </w:r>
    </w:p>
    <w:p w14:paraId="2BBD4EBB" w14:textId="77777777" w:rsidR="00F75896" w:rsidRPr="006D5191" w:rsidRDefault="00F75896" w:rsidP="00584F28">
      <w:r w:rsidRPr="006D5191">
        <w:t>Para facilitar este processo, este documento já possui a formatação de estilos personalizados para a elaboração do texto. O autor pode, portanto, utilizar este arquivo como modelo para esta finalidade.</w:t>
      </w:r>
    </w:p>
    <w:p w14:paraId="1882201F" w14:textId="1B08D3D4" w:rsidR="00F75896" w:rsidRPr="006D5191" w:rsidRDefault="00F75896" w:rsidP="00584F28">
      <w:r w:rsidRPr="006D5191">
        <w:t xml:space="preserve">Finalmente, o autor encontrará também neste trabalho os procedimentos a serem realizados para o envio do artigo para análise </w:t>
      </w:r>
      <w:r w:rsidR="00C303AA">
        <w:t>pela Comissão Julgadora</w:t>
      </w:r>
      <w:r w:rsidR="00B61670" w:rsidRPr="006D5191">
        <w:t xml:space="preserve"> do prêmio</w:t>
      </w:r>
      <w:r w:rsidRPr="006D5191">
        <w:t>.</w:t>
      </w:r>
    </w:p>
    <w:p w14:paraId="531703FA" w14:textId="77777777" w:rsidR="00F75896" w:rsidRPr="00AD5AE2" w:rsidRDefault="00F75896" w:rsidP="00AD5AE2">
      <w:pPr>
        <w:pStyle w:val="Ttulo1"/>
        <w:ind w:left="426" w:hanging="426"/>
      </w:pPr>
      <w:r w:rsidRPr="00AD5AE2">
        <w:t>formatação geral</w:t>
      </w:r>
    </w:p>
    <w:p w14:paraId="350068EF" w14:textId="78D2F250" w:rsidR="00F75896" w:rsidRPr="002E6DA5" w:rsidRDefault="00F75896" w:rsidP="00AD5AE2">
      <w:pPr>
        <w:pStyle w:val="Ttulo2"/>
      </w:pPr>
      <w:r w:rsidRPr="002E6DA5">
        <w:t xml:space="preserve">Número de </w:t>
      </w:r>
      <w:r w:rsidR="003115F0">
        <w:t>P</w:t>
      </w:r>
      <w:r w:rsidRPr="002E6DA5">
        <w:t>áginas</w:t>
      </w:r>
    </w:p>
    <w:p w14:paraId="6BC66DDE" w14:textId="737409F8" w:rsidR="00F75896" w:rsidRPr="006D5191" w:rsidRDefault="00F75896" w:rsidP="00584F28">
      <w:r w:rsidRPr="006D5191">
        <w:t>Os ori</w:t>
      </w:r>
      <w:r w:rsidR="00B61670" w:rsidRPr="006D5191">
        <w:t>ginais devem conter no máximo 1</w:t>
      </w:r>
      <w:r w:rsidR="00C303AA">
        <w:t>0</w:t>
      </w:r>
      <w:r w:rsidRPr="006D5191">
        <w:t xml:space="preserve"> páginas. Como forma de otimizar ao máximo o conteúdo de cada página, as </w:t>
      </w:r>
      <w:r w:rsidR="00C303AA">
        <w:t>f</w:t>
      </w:r>
      <w:r w:rsidRPr="006D5191">
        <w:t xml:space="preserve">iguras e </w:t>
      </w:r>
      <w:r w:rsidR="00C303AA">
        <w:t>f</w:t>
      </w:r>
      <w:r w:rsidRPr="006D5191">
        <w:t>otografias podem ser apresentadas ao longo do corpo do texto ou ao seu final.</w:t>
      </w:r>
    </w:p>
    <w:p w14:paraId="3671BDB5" w14:textId="57D9C81F" w:rsidR="00F75896" w:rsidRPr="00AD5AE2" w:rsidRDefault="00F75896" w:rsidP="00AD5AE2">
      <w:pPr>
        <w:pStyle w:val="Ttulo2"/>
      </w:pPr>
      <w:r w:rsidRPr="00AD5AE2">
        <w:t xml:space="preserve">Tamanho da </w:t>
      </w:r>
      <w:r w:rsidR="003115F0">
        <w:t>F</w:t>
      </w:r>
      <w:r w:rsidRPr="00AD5AE2">
        <w:t xml:space="preserve">olha e </w:t>
      </w:r>
      <w:r w:rsidR="003115F0">
        <w:t>M</w:t>
      </w:r>
      <w:r w:rsidRPr="00AD5AE2">
        <w:t>argens</w:t>
      </w:r>
    </w:p>
    <w:p w14:paraId="44879D7F" w14:textId="0EB1164A" w:rsidR="00F75896" w:rsidRPr="006D5191" w:rsidRDefault="00F75896" w:rsidP="00584F28">
      <w:r w:rsidRPr="006D5191">
        <w:t>O texto deve ser configurado em folha tamanho A4 (210 x 297mm). A marge</w:t>
      </w:r>
      <w:r w:rsidR="00AE7637">
        <w:t>m</w:t>
      </w:r>
      <w:r w:rsidRPr="006D5191">
        <w:t xml:space="preserve"> esquerda deve ter </w:t>
      </w:r>
      <w:smartTag w:uri="urn:schemas-microsoft-com:office:smarttags" w:element="metricconverter">
        <w:smartTagPr>
          <w:attr w:name="ProductID" w:val="3 cm"/>
        </w:smartTagPr>
        <w:r w:rsidRPr="006D5191">
          <w:t>3 cm</w:t>
        </w:r>
      </w:smartTag>
      <w:r w:rsidRPr="006D5191">
        <w:t xml:space="preserve">, enquanto as margens </w:t>
      </w:r>
      <w:r w:rsidR="00C303AA">
        <w:t xml:space="preserve">direita, </w:t>
      </w:r>
      <w:r w:rsidRPr="006D5191">
        <w:t xml:space="preserve">superior e inferior devem ter </w:t>
      </w:r>
      <w:smartTag w:uri="urn:schemas-microsoft-com:office:smarttags" w:element="metricconverter">
        <w:smartTagPr>
          <w:attr w:name="ProductID" w:val="2 cm"/>
        </w:smartTagPr>
        <w:r w:rsidRPr="006D5191">
          <w:t>2 cm</w:t>
        </w:r>
      </w:smartTag>
      <w:r w:rsidRPr="006D5191">
        <w:t>. Procure utilizar toda a área disponível. Exceções podem ser admitidas quando for necessário começar uma nova seção, título, subtítulo ou legenda, podendo, nesses casos, serem alocados no início da página seguinte.</w:t>
      </w:r>
    </w:p>
    <w:p w14:paraId="21B1FBB0" w14:textId="77777777" w:rsidR="00F75896" w:rsidRPr="006D5191" w:rsidRDefault="00F75896" w:rsidP="00584F28">
      <w:r w:rsidRPr="006D5191">
        <w:t>Na primeira página, deverá ser apresentado o cabeçalho contendo a identificação do evento. Na configuração da página deverá ser acertado para que na pasta &lt;configurar página – layout&gt; seja marcado o item &lt;cabeçalho diferente na primeira página&gt; e deverá ser assinalado para o cabeçalho &lt;alinhamento superior&gt;. Na pasta referente às margens do cabeçalho a distância deverá ser igual a &lt;2 cm&gt;.</w:t>
      </w:r>
    </w:p>
    <w:p w14:paraId="44114DA7" w14:textId="77777777" w:rsidR="00F75896" w:rsidRPr="006D5191" w:rsidRDefault="00F75896" w:rsidP="00584F28">
      <w:r w:rsidRPr="006D5191">
        <w:lastRenderedPageBreak/>
        <w:t xml:space="preserve">O título do trabalho deverá iniciar conforme estilo de parágrafo já personalizado para tal finalidade. O título do trabalho deverá ter, no máximo, </w:t>
      </w:r>
      <w:r w:rsidRPr="006D5191">
        <w:rPr>
          <w:b/>
        </w:rPr>
        <w:t>duas linhas</w:t>
      </w:r>
      <w:r w:rsidRPr="006D5191">
        <w:t>.</w:t>
      </w:r>
    </w:p>
    <w:p w14:paraId="66DCDAC7" w14:textId="77777777" w:rsidR="00F75896" w:rsidRPr="002E6DA5" w:rsidRDefault="00F75896" w:rsidP="002E6DA5">
      <w:pPr>
        <w:pStyle w:val="Ttulo1"/>
        <w:ind w:left="426" w:hanging="426"/>
      </w:pPr>
      <w:r w:rsidRPr="002E6DA5">
        <w:t>APRESENTAÇÃO GRÁFICA</w:t>
      </w:r>
    </w:p>
    <w:p w14:paraId="41C1FFB3" w14:textId="5CE76165" w:rsidR="00F75896" w:rsidRPr="00AD5AE2" w:rsidRDefault="00F75896" w:rsidP="00AD5AE2">
      <w:pPr>
        <w:pStyle w:val="Ttulo2"/>
      </w:pPr>
      <w:r w:rsidRPr="00AD5AE2">
        <w:t xml:space="preserve">Versão </w:t>
      </w:r>
      <w:r w:rsidR="00293FBB">
        <w:t>E</w:t>
      </w:r>
      <w:r w:rsidRPr="00AD5AE2">
        <w:t xml:space="preserve">letrônica dos </w:t>
      </w:r>
      <w:r w:rsidR="00293FBB">
        <w:t>A</w:t>
      </w:r>
      <w:r w:rsidRPr="00AD5AE2">
        <w:t>rtigos</w:t>
      </w:r>
    </w:p>
    <w:p w14:paraId="4A7B5616" w14:textId="77777777" w:rsidR="00F75896" w:rsidRPr="006D5191" w:rsidRDefault="00047EEB" w:rsidP="00584F28">
      <w:r w:rsidRPr="006D5191">
        <w:t xml:space="preserve">O arquivo com o texto completo deverá ser enviado </w:t>
      </w:r>
      <w:r w:rsidR="00E84BC9" w:rsidRPr="006D5191">
        <w:t>com</w:t>
      </w:r>
      <w:r w:rsidRPr="006D5191">
        <w:t xml:space="preserve"> os nomes </w:t>
      </w:r>
      <w:r w:rsidR="00E84BC9" w:rsidRPr="006D5191">
        <w:t>de autor e orientador</w:t>
      </w:r>
      <w:r w:rsidRPr="006D5191">
        <w:t>, para que sejam subm</w:t>
      </w:r>
      <w:r w:rsidR="00E84BC9" w:rsidRPr="006D5191">
        <w:t>etidos ao processo de avaliação</w:t>
      </w:r>
      <w:r w:rsidRPr="006D5191">
        <w:t>.</w:t>
      </w:r>
    </w:p>
    <w:p w14:paraId="78A25E95" w14:textId="77777777" w:rsidR="00F75896" w:rsidRPr="00AD5AE2" w:rsidRDefault="00F75896" w:rsidP="00AD5AE2">
      <w:pPr>
        <w:pStyle w:val="Ttulo2"/>
      </w:pPr>
      <w:r w:rsidRPr="00AD5AE2">
        <w:t>Caracteres</w:t>
      </w:r>
    </w:p>
    <w:p w14:paraId="08137D1B" w14:textId="0034AF00" w:rsidR="00F75896" w:rsidRPr="006D5191" w:rsidRDefault="00F75896" w:rsidP="00584F28">
      <w:r w:rsidRPr="006D5191">
        <w:t>O texto deverá ser elaborado utilizando-se caracteres tipo “</w:t>
      </w:r>
      <w:r w:rsidR="00C303AA">
        <w:t>Arial Narrow</w:t>
      </w:r>
      <w:r w:rsidRPr="006D5191">
        <w:t>”, com variações no tamanho, estilo e efeito da fonte, conforme apresentado no Quadro 1.</w:t>
      </w:r>
    </w:p>
    <w:p w14:paraId="6EB33BC3" w14:textId="76BE6972" w:rsidR="00F75896" w:rsidRPr="00CF7064" w:rsidRDefault="00F75896" w:rsidP="00CF7064">
      <w:pPr>
        <w:pStyle w:val="TtuloTabelaSIBRAGEC"/>
        <w:spacing w:before="120" w:after="60"/>
        <w:rPr>
          <w:sz w:val="22"/>
          <w:szCs w:val="22"/>
        </w:rPr>
      </w:pPr>
      <w:r w:rsidRPr="00CF7064">
        <w:rPr>
          <w:sz w:val="22"/>
          <w:szCs w:val="22"/>
        </w:rPr>
        <w:t>Quadro 1 – Tamanho, estilo e efeito da fonte</w:t>
      </w:r>
      <w:r w:rsidR="00956817">
        <w:rPr>
          <w:sz w:val="22"/>
          <w:szCs w:val="22"/>
        </w:rPr>
        <w:t>.</w:t>
      </w:r>
    </w:p>
    <w:tbl>
      <w:tblPr>
        <w:tblW w:w="908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240"/>
        <w:gridCol w:w="992"/>
        <w:gridCol w:w="993"/>
        <w:gridCol w:w="1864"/>
      </w:tblGrid>
      <w:tr w:rsidR="00F75896" w:rsidRPr="00CF7064" w14:paraId="5226E8F1" w14:textId="77777777" w:rsidTr="00E603DF">
        <w:trPr>
          <w:jc w:val="center"/>
        </w:trPr>
        <w:tc>
          <w:tcPr>
            <w:tcW w:w="5240" w:type="dxa"/>
            <w:shd w:val="clear" w:color="auto" w:fill="CCCCCC"/>
          </w:tcPr>
          <w:p w14:paraId="6D08A890" w14:textId="77777777" w:rsidR="00F75896" w:rsidRPr="00CF7064" w:rsidRDefault="00F75896" w:rsidP="00CF7064">
            <w:pPr>
              <w:pStyle w:val="CabealhoTabelaSIBRAGEC2003"/>
              <w:spacing w:before="20" w:after="20"/>
              <w:rPr>
                <w:sz w:val="22"/>
                <w:szCs w:val="22"/>
              </w:rPr>
            </w:pPr>
            <w:r w:rsidRPr="00CF7064">
              <w:rPr>
                <w:sz w:val="22"/>
                <w:szCs w:val="22"/>
              </w:rPr>
              <w:t>Estilo</w:t>
            </w:r>
          </w:p>
        </w:tc>
        <w:tc>
          <w:tcPr>
            <w:tcW w:w="992" w:type="dxa"/>
            <w:shd w:val="clear" w:color="auto" w:fill="CCCCCC"/>
          </w:tcPr>
          <w:p w14:paraId="00379EEB" w14:textId="77777777" w:rsidR="00F75896" w:rsidRPr="00CF7064" w:rsidRDefault="00F75896" w:rsidP="00CF7064">
            <w:pPr>
              <w:pStyle w:val="CabealhoTabelaSIBRAGEC2003"/>
              <w:spacing w:before="20" w:after="20"/>
              <w:rPr>
                <w:sz w:val="22"/>
                <w:szCs w:val="22"/>
              </w:rPr>
            </w:pPr>
            <w:r w:rsidRPr="00CF7064">
              <w:rPr>
                <w:sz w:val="22"/>
                <w:szCs w:val="22"/>
              </w:rPr>
              <w:t>Tamanho</w:t>
            </w:r>
          </w:p>
        </w:tc>
        <w:tc>
          <w:tcPr>
            <w:tcW w:w="993" w:type="dxa"/>
            <w:shd w:val="clear" w:color="auto" w:fill="CCCCCC"/>
          </w:tcPr>
          <w:p w14:paraId="70D8418F" w14:textId="77777777" w:rsidR="00F75896" w:rsidRPr="00CF7064" w:rsidRDefault="00F75896" w:rsidP="00CF7064">
            <w:pPr>
              <w:pStyle w:val="CabealhoTabelaSIBRAGEC2003"/>
              <w:spacing w:before="20" w:after="20"/>
              <w:rPr>
                <w:sz w:val="22"/>
                <w:szCs w:val="22"/>
              </w:rPr>
            </w:pPr>
            <w:r w:rsidRPr="00CF7064">
              <w:rPr>
                <w:sz w:val="22"/>
                <w:szCs w:val="22"/>
              </w:rPr>
              <w:t>Estilo</w:t>
            </w:r>
          </w:p>
        </w:tc>
        <w:tc>
          <w:tcPr>
            <w:tcW w:w="1864" w:type="dxa"/>
            <w:shd w:val="clear" w:color="auto" w:fill="CCCCCC"/>
          </w:tcPr>
          <w:p w14:paraId="335800E4" w14:textId="77777777" w:rsidR="00F75896" w:rsidRPr="00CF7064" w:rsidRDefault="00F75896" w:rsidP="00CF7064">
            <w:pPr>
              <w:pStyle w:val="CabealhoTabelaSIBRAGEC2003"/>
              <w:spacing w:before="20" w:after="20"/>
              <w:rPr>
                <w:sz w:val="22"/>
                <w:szCs w:val="22"/>
              </w:rPr>
            </w:pPr>
            <w:r w:rsidRPr="00CF7064">
              <w:rPr>
                <w:sz w:val="22"/>
                <w:szCs w:val="22"/>
              </w:rPr>
              <w:t>Efeito</w:t>
            </w:r>
          </w:p>
        </w:tc>
      </w:tr>
      <w:tr w:rsidR="00F75896" w:rsidRPr="00CF7064" w14:paraId="065627EF" w14:textId="77777777" w:rsidTr="00E603DF">
        <w:trPr>
          <w:jc w:val="center"/>
        </w:trPr>
        <w:tc>
          <w:tcPr>
            <w:tcW w:w="5240" w:type="dxa"/>
          </w:tcPr>
          <w:p w14:paraId="39C355A5" w14:textId="77777777" w:rsidR="00F75896" w:rsidRPr="00CF7064" w:rsidRDefault="00F75896" w:rsidP="00CF7064">
            <w:pPr>
              <w:pStyle w:val="TextoTabelaSIBRAGEC2003"/>
              <w:spacing w:before="20" w:after="20"/>
              <w:rPr>
                <w:szCs w:val="22"/>
              </w:rPr>
            </w:pPr>
            <w:r w:rsidRPr="00CF7064">
              <w:rPr>
                <w:szCs w:val="22"/>
              </w:rPr>
              <w:t>Número do trabalho</w:t>
            </w:r>
          </w:p>
        </w:tc>
        <w:tc>
          <w:tcPr>
            <w:tcW w:w="992" w:type="dxa"/>
          </w:tcPr>
          <w:p w14:paraId="15B96A98" w14:textId="77777777" w:rsidR="00F75896" w:rsidRPr="00CF7064" w:rsidRDefault="00F75896" w:rsidP="00CF7064">
            <w:pPr>
              <w:pStyle w:val="TextoTabelaSIBRAGEC2003"/>
              <w:spacing w:before="20" w:after="20"/>
              <w:jc w:val="center"/>
              <w:rPr>
                <w:szCs w:val="22"/>
              </w:rPr>
            </w:pPr>
            <w:r w:rsidRPr="00CF7064">
              <w:rPr>
                <w:szCs w:val="22"/>
              </w:rPr>
              <w:t>14</w:t>
            </w:r>
          </w:p>
        </w:tc>
        <w:tc>
          <w:tcPr>
            <w:tcW w:w="993" w:type="dxa"/>
          </w:tcPr>
          <w:p w14:paraId="053AFFEC" w14:textId="77777777" w:rsidR="00F75896" w:rsidRPr="00CF7064" w:rsidRDefault="00F75896" w:rsidP="00CF7064">
            <w:pPr>
              <w:pStyle w:val="TextoTabelaSIBRAGEC2003"/>
              <w:spacing w:before="20" w:after="20"/>
              <w:jc w:val="center"/>
              <w:rPr>
                <w:szCs w:val="22"/>
              </w:rPr>
            </w:pPr>
            <w:r w:rsidRPr="00CF7064">
              <w:rPr>
                <w:szCs w:val="22"/>
              </w:rPr>
              <w:t>Negrito</w:t>
            </w:r>
          </w:p>
        </w:tc>
        <w:tc>
          <w:tcPr>
            <w:tcW w:w="1864" w:type="dxa"/>
          </w:tcPr>
          <w:p w14:paraId="4378A4C6" w14:textId="77777777" w:rsidR="00F75896" w:rsidRPr="00CF7064" w:rsidRDefault="00F75896" w:rsidP="00CF7064">
            <w:pPr>
              <w:pStyle w:val="TextoTabelaSIBRAGEC2003"/>
              <w:spacing w:before="20" w:after="20"/>
              <w:jc w:val="center"/>
              <w:rPr>
                <w:szCs w:val="22"/>
              </w:rPr>
            </w:pPr>
            <w:r w:rsidRPr="00CF7064">
              <w:rPr>
                <w:szCs w:val="22"/>
              </w:rPr>
              <w:t>Nenhum</w:t>
            </w:r>
          </w:p>
        </w:tc>
      </w:tr>
      <w:tr w:rsidR="00F75896" w:rsidRPr="00CF7064" w14:paraId="7263E1B3" w14:textId="77777777" w:rsidTr="00E603DF">
        <w:trPr>
          <w:jc w:val="center"/>
        </w:trPr>
        <w:tc>
          <w:tcPr>
            <w:tcW w:w="5240" w:type="dxa"/>
          </w:tcPr>
          <w:p w14:paraId="3246B3CC" w14:textId="77777777" w:rsidR="00F75896" w:rsidRPr="00CF7064" w:rsidRDefault="00F75896" w:rsidP="00CF7064">
            <w:pPr>
              <w:pStyle w:val="TextoTabelaSIBRAGEC2003"/>
              <w:spacing w:before="20" w:after="20"/>
              <w:rPr>
                <w:szCs w:val="22"/>
              </w:rPr>
            </w:pPr>
            <w:r w:rsidRPr="00CF7064">
              <w:rPr>
                <w:szCs w:val="22"/>
              </w:rPr>
              <w:t>Título do trabalho</w:t>
            </w:r>
          </w:p>
        </w:tc>
        <w:tc>
          <w:tcPr>
            <w:tcW w:w="992" w:type="dxa"/>
          </w:tcPr>
          <w:p w14:paraId="5D6C66E2" w14:textId="77777777" w:rsidR="00F75896" w:rsidRPr="00CF7064" w:rsidRDefault="00F75896" w:rsidP="00CF7064">
            <w:pPr>
              <w:pStyle w:val="TextoTabelaSIBRAGEC2003"/>
              <w:spacing w:before="20" w:after="20"/>
              <w:jc w:val="center"/>
              <w:rPr>
                <w:szCs w:val="22"/>
              </w:rPr>
            </w:pPr>
            <w:r w:rsidRPr="00CF7064">
              <w:rPr>
                <w:szCs w:val="22"/>
              </w:rPr>
              <w:t>14</w:t>
            </w:r>
          </w:p>
        </w:tc>
        <w:tc>
          <w:tcPr>
            <w:tcW w:w="993" w:type="dxa"/>
          </w:tcPr>
          <w:p w14:paraId="22B3DAC6" w14:textId="77777777" w:rsidR="00F75896" w:rsidRPr="00CF7064" w:rsidRDefault="00F75896" w:rsidP="00CF7064">
            <w:pPr>
              <w:pStyle w:val="TextoTabelaSIBRAGEC2003"/>
              <w:spacing w:before="20" w:after="20"/>
              <w:jc w:val="center"/>
              <w:rPr>
                <w:szCs w:val="22"/>
              </w:rPr>
            </w:pPr>
            <w:r w:rsidRPr="00CF7064">
              <w:rPr>
                <w:szCs w:val="22"/>
              </w:rPr>
              <w:t>Negrito</w:t>
            </w:r>
          </w:p>
        </w:tc>
        <w:tc>
          <w:tcPr>
            <w:tcW w:w="1864" w:type="dxa"/>
          </w:tcPr>
          <w:p w14:paraId="68DC9C45" w14:textId="77777777" w:rsidR="00F75896" w:rsidRPr="00CF7064" w:rsidRDefault="00F75896" w:rsidP="00CF7064">
            <w:pPr>
              <w:pStyle w:val="TextoTabelaSIBRAGEC2003"/>
              <w:spacing w:before="20" w:after="20"/>
              <w:jc w:val="center"/>
              <w:rPr>
                <w:szCs w:val="22"/>
              </w:rPr>
            </w:pPr>
            <w:r w:rsidRPr="00CF7064">
              <w:rPr>
                <w:szCs w:val="22"/>
              </w:rPr>
              <w:t>Todas em maiúscula</w:t>
            </w:r>
          </w:p>
        </w:tc>
      </w:tr>
      <w:tr w:rsidR="00F75896" w:rsidRPr="00CF7064" w14:paraId="36299C18" w14:textId="77777777" w:rsidTr="00E603DF">
        <w:trPr>
          <w:jc w:val="center"/>
        </w:trPr>
        <w:tc>
          <w:tcPr>
            <w:tcW w:w="5240" w:type="dxa"/>
          </w:tcPr>
          <w:p w14:paraId="7CD679AC" w14:textId="77777777" w:rsidR="00F75896" w:rsidRPr="00CF7064" w:rsidRDefault="00F75896" w:rsidP="00CF7064">
            <w:pPr>
              <w:pStyle w:val="TextoTabelaSIBRAGEC2003"/>
              <w:spacing w:before="20" w:after="20"/>
              <w:rPr>
                <w:szCs w:val="22"/>
              </w:rPr>
            </w:pPr>
            <w:r w:rsidRPr="00CF7064">
              <w:rPr>
                <w:szCs w:val="22"/>
              </w:rPr>
              <w:t>Nome dos autores</w:t>
            </w:r>
          </w:p>
        </w:tc>
        <w:tc>
          <w:tcPr>
            <w:tcW w:w="992" w:type="dxa"/>
          </w:tcPr>
          <w:p w14:paraId="4B06C02F" w14:textId="77777777" w:rsidR="00F75896" w:rsidRPr="00CF7064" w:rsidRDefault="00F75896" w:rsidP="00CF7064">
            <w:pPr>
              <w:pStyle w:val="TextoTabelaSIBRAGEC2003"/>
              <w:spacing w:before="20" w:after="20"/>
              <w:jc w:val="center"/>
              <w:rPr>
                <w:szCs w:val="22"/>
              </w:rPr>
            </w:pPr>
            <w:r w:rsidRPr="00CF7064">
              <w:rPr>
                <w:szCs w:val="22"/>
              </w:rPr>
              <w:t>12</w:t>
            </w:r>
          </w:p>
        </w:tc>
        <w:tc>
          <w:tcPr>
            <w:tcW w:w="993" w:type="dxa"/>
          </w:tcPr>
          <w:p w14:paraId="5D0798EC" w14:textId="77777777" w:rsidR="00F75896" w:rsidRPr="00CF7064" w:rsidRDefault="00F75896" w:rsidP="00CF7064">
            <w:pPr>
              <w:pStyle w:val="TextoTabelaSIBRAGEC2003"/>
              <w:spacing w:before="20" w:after="20"/>
              <w:jc w:val="center"/>
              <w:rPr>
                <w:szCs w:val="22"/>
              </w:rPr>
            </w:pPr>
            <w:r w:rsidRPr="00CF7064">
              <w:rPr>
                <w:szCs w:val="22"/>
              </w:rPr>
              <w:t>Negrito</w:t>
            </w:r>
          </w:p>
        </w:tc>
        <w:tc>
          <w:tcPr>
            <w:tcW w:w="1864" w:type="dxa"/>
          </w:tcPr>
          <w:p w14:paraId="07828B60" w14:textId="77777777" w:rsidR="00F75896" w:rsidRPr="00CF7064" w:rsidRDefault="00F75896" w:rsidP="00CF7064">
            <w:pPr>
              <w:pStyle w:val="TextoTabelaSIBRAGEC2003"/>
              <w:spacing w:before="20" w:after="20"/>
              <w:jc w:val="center"/>
              <w:rPr>
                <w:szCs w:val="22"/>
              </w:rPr>
            </w:pPr>
            <w:r w:rsidRPr="00CF7064">
              <w:rPr>
                <w:szCs w:val="22"/>
              </w:rPr>
              <w:t>Nenhum</w:t>
            </w:r>
          </w:p>
        </w:tc>
      </w:tr>
      <w:tr w:rsidR="00F75896" w:rsidRPr="00CF7064" w14:paraId="4AEF40CC" w14:textId="77777777" w:rsidTr="00E603DF">
        <w:trPr>
          <w:jc w:val="center"/>
        </w:trPr>
        <w:tc>
          <w:tcPr>
            <w:tcW w:w="5240" w:type="dxa"/>
          </w:tcPr>
          <w:p w14:paraId="755623BA" w14:textId="77777777" w:rsidR="00F75896" w:rsidRPr="00CF7064" w:rsidRDefault="00F75896" w:rsidP="00CF7064">
            <w:pPr>
              <w:pStyle w:val="TextoTabelaSIBRAGEC2003"/>
              <w:spacing w:before="20" w:after="20"/>
              <w:rPr>
                <w:szCs w:val="22"/>
              </w:rPr>
            </w:pPr>
            <w:r w:rsidRPr="00CF7064">
              <w:rPr>
                <w:szCs w:val="22"/>
              </w:rPr>
              <w:t>Contato</w:t>
            </w:r>
          </w:p>
        </w:tc>
        <w:tc>
          <w:tcPr>
            <w:tcW w:w="992" w:type="dxa"/>
          </w:tcPr>
          <w:p w14:paraId="04A57CB4" w14:textId="02468013" w:rsidR="00F75896" w:rsidRPr="00CF7064" w:rsidRDefault="00F75896" w:rsidP="00CF7064">
            <w:pPr>
              <w:pStyle w:val="TextoTabelaSIBRAGEC2003"/>
              <w:spacing w:before="20" w:after="20"/>
              <w:jc w:val="center"/>
              <w:rPr>
                <w:szCs w:val="22"/>
              </w:rPr>
            </w:pPr>
            <w:r w:rsidRPr="00CF7064">
              <w:rPr>
                <w:szCs w:val="22"/>
              </w:rPr>
              <w:t>1</w:t>
            </w:r>
            <w:r w:rsidR="00C303AA" w:rsidRPr="00CF7064">
              <w:rPr>
                <w:szCs w:val="22"/>
              </w:rPr>
              <w:t>2</w:t>
            </w:r>
          </w:p>
        </w:tc>
        <w:tc>
          <w:tcPr>
            <w:tcW w:w="993" w:type="dxa"/>
          </w:tcPr>
          <w:p w14:paraId="5BADA8AE" w14:textId="77777777" w:rsidR="00F75896" w:rsidRPr="00CF7064" w:rsidRDefault="00F75896" w:rsidP="00CF7064">
            <w:pPr>
              <w:pStyle w:val="TextoTabelaSIBRAGEC2003"/>
              <w:spacing w:before="20" w:after="20"/>
              <w:jc w:val="center"/>
              <w:rPr>
                <w:szCs w:val="22"/>
              </w:rPr>
            </w:pPr>
            <w:r w:rsidRPr="00CF7064">
              <w:rPr>
                <w:szCs w:val="22"/>
              </w:rPr>
              <w:t>Normal</w:t>
            </w:r>
          </w:p>
        </w:tc>
        <w:tc>
          <w:tcPr>
            <w:tcW w:w="1864" w:type="dxa"/>
          </w:tcPr>
          <w:p w14:paraId="302D0A42" w14:textId="77777777" w:rsidR="00F75896" w:rsidRPr="00CF7064" w:rsidRDefault="00F75896" w:rsidP="00CF7064">
            <w:pPr>
              <w:pStyle w:val="TextoTabelaSIBRAGEC2003"/>
              <w:spacing w:before="20" w:after="20"/>
              <w:jc w:val="center"/>
              <w:rPr>
                <w:szCs w:val="22"/>
              </w:rPr>
            </w:pPr>
            <w:r w:rsidRPr="00CF7064">
              <w:rPr>
                <w:szCs w:val="22"/>
              </w:rPr>
              <w:t>Nenhum</w:t>
            </w:r>
          </w:p>
        </w:tc>
      </w:tr>
      <w:tr w:rsidR="00F75896" w:rsidRPr="00CF7064" w14:paraId="2302F23B" w14:textId="77777777" w:rsidTr="00E603DF">
        <w:trPr>
          <w:jc w:val="center"/>
        </w:trPr>
        <w:tc>
          <w:tcPr>
            <w:tcW w:w="5240" w:type="dxa"/>
          </w:tcPr>
          <w:p w14:paraId="57959C23" w14:textId="77777777" w:rsidR="00F75896" w:rsidRPr="00CF7064" w:rsidRDefault="00F75896" w:rsidP="00CF7064">
            <w:pPr>
              <w:pStyle w:val="TextoTabelaSIBRAGEC2003"/>
              <w:spacing w:before="20" w:after="20"/>
              <w:rPr>
                <w:szCs w:val="22"/>
              </w:rPr>
            </w:pPr>
            <w:r w:rsidRPr="00CF7064">
              <w:rPr>
                <w:szCs w:val="22"/>
              </w:rPr>
              <w:t>Títulos do Resumo e do Abstract</w:t>
            </w:r>
          </w:p>
        </w:tc>
        <w:tc>
          <w:tcPr>
            <w:tcW w:w="992" w:type="dxa"/>
          </w:tcPr>
          <w:p w14:paraId="2193D63D" w14:textId="77777777" w:rsidR="00F75896" w:rsidRPr="00CF7064" w:rsidRDefault="00F75896" w:rsidP="00CF7064">
            <w:pPr>
              <w:pStyle w:val="TextoTabelaSIBRAGEC2003"/>
              <w:spacing w:before="20" w:after="20"/>
              <w:jc w:val="center"/>
              <w:rPr>
                <w:szCs w:val="22"/>
              </w:rPr>
            </w:pPr>
            <w:r w:rsidRPr="00CF7064">
              <w:rPr>
                <w:szCs w:val="22"/>
              </w:rPr>
              <w:t>12</w:t>
            </w:r>
          </w:p>
        </w:tc>
        <w:tc>
          <w:tcPr>
            <w:tcW w:w="993" w:type="dxa"/>
          </w:tcPr>
          <w:p w14:paraId="3F8EAEBD" w14:textId="77777777" w:rsidR="00F75896" w:rsidRPr="00CF7064" w:rsidRDefault="00F75896" w:rsidP="00CF7064">
            <w:pPr>
              <w:pStyle w:val="TextoTabelaSIBRAGEC2003"/>
              <w:spacing w:before="20" w:after="20"/>
              <w:jc w:val="center"/>
              <w:rPr>
                <w:szCs w:val="22"/>
              </w:rPr>
            </w:pPr>
            <w:r w:rsidRPr="00CF7064">
              <w:rPr>
                <w:szCs w:val="22"/>
              </w:rPr>
              <w:t>Negrito</w:t>
            </w:r>
          </w:p>
        </w:tc>
        <w:tc>
          <w:tcPr>
            <w:tcW w:w="1864" w:type="dxa"/>
          </w:tcPr>
          <w:p w14:paraId="5FD25490" w14:textId="77777777" w:rsidR="00F75896" w:rsidRPr="00CF7064" w:rsidRDefault="00F75896" w:rsidP="00CF7064">
            <w:pPr>
              <w:pStyle w:val="TextoTabelaSIBRAGEC2003"/>
              <w:spacing w:before="20" w:after="20"/>
              <w:jc w:val="center"/>
              <w:rPr>
                <w:szCs w:val="22"/>
              </w:rPr>
            </w:pPr>
            <w:r w:rsidRPr="00CF7064">
              <w:rPr>
                <w:szCs w:val="22"/>
              </w:rPr>
              <w:t>Todas em maiúscula</w:t>
            </w:r>
          </w:p>
        </w:tc>
      </w:tr>
      <w:tr w:rsidR="00F75896" w:rsidRPr="00CF7064" w14:paraId="36D30A04" w14:textId="77777777" w:rsidTr="00E603DF">
        <w:trPr>
          <w:jc w:val="center"/>
        </w:trPr>
        <w:tc>
          <w:tcPr>
            <w:tcW w:w="5240" w:type="dxa"/>
          </w:tcPr>
          <w:p w14:paraId="431373B6" w14:textId="77777777" w:rsidR="00F75896" w:rsidRPr="00CF7064" w:rsidRDefault="00F75896" w:rsidP="00CF7064">
            <w:pPr>
              <w:pStyle w:val="TextoTabelaSIBRAGEC2003"/>
              <w:spacing w:before="20" w:after="20"/>
              <w:rPr>
                <w:szCs w:val="22"/>
              </w:rPr>
            </w:pPr>
            <w:r w:rsidRPr="00CF7064">
              <w:rPr>
                <w:szCs w:val="22"/>
              </w:rPr>
              <w:t>Corpo de texto do Artigo</w:t>
            </w:r>
          </w:p>
        </w:tc>
        <w:tc>
          <w:tcPr>
            <w:tcW w:w="992" w:type="dxa"/>
          </w:tcPr>
          <w:p w14:paraId="5C4AE262" w14:textId="77777777" w:rsidR="00F75896" w:rsidRPr="00CF7064" w:rsidRDefault="00F75896" w:rsidP="00CF7064">
            <w:pPr>
              <w:pStyle w:val="TextoTabelaSIBRAGEC2003"/>
              <w:spacing w:before="20" w:after="20"/>
              <w:jc w:val="center"/>
              <w:rPr>
                <w:szCs w:val="22"/>
              </w:rPr>
            </w:pPr>
            <w:r w:rsidRPr="00CF7064">
              <w:rPr>
                <w:szCs w:val="22"/>
              </w:rPr>
              <w:t>12</w:t>
            </w:r>
          </w:p>
        </w:tc>
        <w:tc>
          <w:tcPr>
            <w:tcW w:w="993" w:type="dxa"/>
          </w:tcPr>
          <w:p w14:paraId="3FDBBE91" w14:textId="77777777" w:rsidR="00F75896" w:rsidRPr="00CF7064" w:rsidRDefault="00F75896" w:rsidP="00CF7064">
            <w:pPr>
              <w:pStyle w:val="TextoTabelaSIBRAGEC2003"/>
              <w:spacing w:before="20" w:after="20"/>
              <w:jc w:val="center"/>
              <w:rPr>
                <w:szCs w:val="22"/>
              </w:rPr>
            </w:pPr>
            <w:r w:rsidRPr="00CF7064">
              <w:rPr>
                <w:szCs w:val="22"/>
              </w:rPr>
              <w:t>Normal</w:t>
            </w:r>
          </w:p>
        </w:tc>
        <w:tc>
          <w:tcPr>
            <w:tcW w:w="1864" w:type="dxa"/>
          </w:tcPr>
          <w:p w14:paraId="6C2A88E7" w14:textId="77777777" w:rsidR="00F75896" w:rsidRPr="00CF7064" w:rsidRDefault="00F75896" w:rsidP="00CF7064">
            <w:pPr>
              <w:pStyle w:val="TextoTabelaSIBRAGEC2003"/>
              <w:spacing w:before="20" w:after="20"/>
              <w:jc w:val="center"/>
              <w:rPr>
                <w:szCs w:val="22"/>
              </w:rPr>
            </w:pPr>
            <w:r w:rsidRPr="00CF7064">
              <w:rPr>
                <w:szCs w:val="22"/>
              </w:rPr>
              <w:t>Nenhum</w:t>
            </w:r>
          </w:p>
        </w:tc>
      </w:tr>
      <w:tr w:rsidR="00F75896" w:rsidRPr="00CF7064" w14:paraId="5AAFD235" w14:textId="77777777" w:rsidTr="00E603DF">
        <w:trPr>
          <w:jc w:val="center"/>
        </w:trPr>
        <w:tc>
          <w:tcPr>
            <w:tcW w:w="5240" w:type="dxa"/>
          </w:tcPr>
          <w:p w14:paraId="59341E48" w14:textId="77777777" w:rsidR="00F75896" w:rsidRPr="00CF7064" w:rsidRDefault="00F75896" w:rsidP="00CF7064">
            <w:pPr>
              <w:pStyle w:val="TextoTabelaSIBRAGEC2003"/>
              <w:spacing w:before="20" w:after="20"/>
              <w:rPr>
                <w:szCs w:val="22"/>
              </w:rPr>
            </w:pPr>
            <w:r w:rsidRPr="00CF7064">
              <w:rPr>
                <w:szCs w:val="22"/>
              </w:rPr>
              <w:t>Corpo de texto do Resumo e</w:t>
            </w:r>
            <w:r w:rsidRPr="00CF7064">
              <w:rPr>
                <w:i/>
                <w:iCs/>
                <w:szCs w:val="22"/>
              </w:rPr>
              <w:t xml:space="preserve"> </w:t>
            </w:r>
            <w:r w:rsidRPr="00CF7064">
              <w:rPr>
                <w:szCs w:val="22"/>
              </w:rPr>
              <w:t>palavras-chave</w:t>
            </w:r>
          </w:p>
        </w:tc>
        <w:tc>
          <w:tcPr>
            <w:tcW w:w="992" w:type="dxa"/>
          </w:tcPr>
          <w:p w14:paraId="3F7AA066" w14:textId="136F61E9" w:rsidR="00F75896" w:rsidRPr="00CF7064" w:rsidRDefault="00F75896" w:rsidP="00CF7064">
            <w:pPr>
              <w:pStyle w:val="TextoTabelaSIBRAGEC2003"/>
              <w:spacing w:before="20" w:after="20"/>
              <w:jc w:val="center"/>
              <w:rPr>
                <w:szCs w:val="22"/>
              </w:rPr>
            </w:pPr>
            <w:r w:rsidRPr="00CF7064">
              <w:rPr>
                <w:szCs w:val="22"/>
              </w:rPr>
              <w:t>1</w:t>
            </w:r>
            <w:r w:rsidR="00C303AA" w:rsidRPr="00CF7064">
              <w:rPr>
                <w:szCs w:val="22"/>
              </w:rPr>
              <w:t>2</w:t>
            </w:r>
          </w:p>
        </w:tc>
        <w:tc>
          <w:tcPr>
            <w:tcW w:w="993" w:type="dxa"/>
          </w:tcPr>
          <w:p w14:paraId="5E6846A3" w14:textId="77777777" w:rsidR="00F75896" w:rsidRPr="00CF7064" w:rsidRDefault="00F75896" w:rsidP="00CF7064">
            <w:pPr>
              <w:pStyle w:val="TextoTabelaSIBRAGEC2003"/>
              <w:spacing w:before="20" w:after="20"/>
              <w:jc w:val="center"/>
              <w:rPr>
                <w:szCs w:val="22"/>
              </w:rPr>
            </w:pPr>
            <w:r w:rsidRPr="00CF7064">
              <w:rPr>
                <w:szCs w:val="22"/>
              </w:rPr>
              <w:t>Normal</w:t>
            </w:r>
          </w:p>
        </w:tc>
        <w:tc>
          <w:tcPr>
            <w:tcW w:w="1864" w:type="dxa"/>
          </w:tcPr>
          <w:p w14:paraId="616AD665" w14:textId="77777777" w:rsidR="00F75896" w:rsidRPr="00CF7064" w:rsidRDefault="00F75896" w:rsidP="00CF7064">
            <w:pPr>
              <w:pStyle w:val="TextoTabelaSIBRAGEC2003"/>
              <w:spacing w:before="20" w:after="20"/>
              <w:jc w:val="center"/>
              <w:rPr>
                <w:szCs w:val="22"/>
              </w:rPr>
            </w:pPr>
            <w:r w:rsidRPr="00CF7064">
              <w:rPr>
                <w:szCs w:val="22"/>
              </w:rPr>
              <w:t>Nenhum</w:t>
            </w:r>
          </w:p>
        </w:tc>
      </w:tr>
      <w:tr w:rsidR="00F75896" w:rsidRPr="00CF7064" w14:paraId="0DB21B59" w14:textId="77777777" w:rsidTr="00E603DF">
        <w:trPr>
          <w:jc w:val="center"/>
        </w:trPr>
        <w:tc>
          <w:tcPr>
            <w:tcW w:w="5240" w:type="dxa"/>
          </w:tcPr>
          <w:p w14:paraId="26201C37" w14:textId="77777777" w:rsidR="00F75896" w:rsidRPr="00CF7064" w:rsidRDefault="00F75896" w:rsidP="00CF7064">
            <w:pPr>
              <w:pStyle w:val="TextoTabelaSIBRAGEC2003"/>
              <w:spacing w:before="20" w:after="20"/>
              <w:rPr>
                <w:szCs w:val="22"/>
              </w:rPr>
            </w:pPr>
            <w:r w:rsidRPr="00CF7064">
              <w:rPr>
                <w:szCs w:val="22"/>
              </w:rPr>
              <w:t xml:space="preserve">Corpo de texto do </w:t>
            </w:r>
            <w:r w:rsidRPr="00CF7064">
              <w:rPr>
                <w:i/>
                <w:iCs/>
                <w:szCs w:val="22"/>
              </w:rPr>
              <w:t xml:space="preserve">Abstract </w:t>
            </w:r>
            <w:r w:rsidRPr="00CF7064">
              <w:rPr>
                <w:szCs w:val="22"/>
              </w:rPr>
              <w:t xml:space="preserve">e </w:t>
            </w:r>
            <w:r w:rsidRPr="00CF7064">
              <w:rPr>
                <w:i/>
                <w:iCs/>
                <w:szCs w:val="22"/>
              </w:rPr>
              <w:t>keywords</w:t>
            </w:r>
          </w:p>
        </w:tc>
        <w:tc>
          <w:tcPr>
            <w:tcW w:w="992" w:type="dxa"/>
          </w:tcPr>
          <w:p w14:paraId="38E71F1B" w14:textId="6744188E" w:rsidR="00F75896" w:rsidRPr="00CF7064" w:rsidRDefault="00F75896" w:rsidP="00CF7064">
            <w:pPr>
              <w:pStyle w:val="TextoTabelaSIBRAGEC2003"/>
              <w:spacing w:before="20" w:after="20"/>
              <w:jc w:val="center"/>
              <w:rPr>
                <w:szCs w:val="22"/>
              </w:rPr>
            </w:pPr>
            <w:r w:rsidRPr="00CF7064">
              <w:rPr>
                <w:szCs w:val="22"/>
              </w:rPr>
              <w:t>1</w:t>
            </w:r>
            <w:r w:rsidR="00C303AA" w:rsidRPr="00CF7064">
              <w:rPr>
                <w:szCs w:val="22"/>
              </w:rPr>
              <w:t>2</w:t>
            </w:r>
          </w:p>
        </w:tc>
        <w:tc>
          <w:tcPr>
            <w:tcW w:w="993" w:type="dxa"/>
          </w:tcPr>
          <w:p w14:paraId="15A12055" w14:textId="68CCF22D" w:rsidR="00F75896" w:rsidRPr="00CF7064" w:rsidRDefault="00C303AA" w:rsidP="00CF7064">
            <w:pPr>
              <w:pStyle w:val="TextoTabelaSIBRAGEC2003"/>
              <w:spacing w:before="20" w:after="20"/>
              <w:jc w:val="center"/>
              <w:rPr>
                <w:szCs w:val="22"/>
              </w:rPr>
            </w:pPr>
            <w:r w:rsidRPr="00CF7064">
              <w:rPr>
                <w:szCs w:val="22"/>
              </w:rPr>
              <w:t>Normal</w:t>
            </w:r>
          </w:p>
        </w:tc>
        <w:tc>
          <w:tcPr>
            <w:tcW w:w="1864" w:type="dxa"/>
          </w:tcPr>
          <w:p w14:paraId="61622854" w14:textId="77777777" w:rsidR="00F75896" w:rsidRPr="00CF7064" w:rsidRDefault="00F75896" w:rsidP="00CF7064">
            <w:pPr>
              <w:pStyle w:val="TextoTabelaSIBRAGEC2003"/>
              <w:spacing w:before="20" w:after="20"/>
              <w:jc w:val="center"/>
              <w:rPr>
                <w:szCs w:val="22"/>
              </w:rPr>
            </w:pPr>
            <w:r w:rsidRPr="00CF7064">
              <w:rPr>
                <w:szCs w:val="22"/>
              </w:rPr>
              <w:t>Nenhum</w:t>
            </w:r>
          </w:p>
        </w:tc>
      </w:tr>
      <w:tr w:rsidR="00F75896" w:rsidRPr="00CF7064" w14:paraId="38E7C28F" w14:textId="77777777" w:rsidTr="00E603DF">
        <w:trPr>
          <w:jc w:val="center"/>
        </w:trPr>
        <w:tc>
          <w:tcPr>
            <w:tcW w:w="5240" w:type="dxa"/>
          </w:tcPr>
          <w:p w14:paraId="04CFF057" w14:textId="43E77808" w:rsidR="00F75896" w:rsidRPr="00CF7064" w:rsidRDefault="00F75896" w:rsidP="00CF7064">
            <w:pPr>
              <w:pStyle w:val="TextoTabelaSIBRAGEC2003"/>
              <w:spacing w:before="20" w:after="20"/>
              <w:rPr>
                <w:szCs w:val="22"/>
              </w:rPr>
            </w:pPr>
            <w:r w:rsidRPr="00CF7064">
              <w:rPr>
                <w:szCs w:val="22"/>
              </w:rPr>
              <w:t>Títulos primário</w:t>
            </w:r>
          </w:p>
        </w:tc>
        <w:tc>
          <w:tcPr>
            <w:tcW w:w="992" w:type="dxa"/>
          </w:tcPr>
          <w:p w14:paraId="3843E643" w14:textId="77777777" w:rsidR="00F75896" w:rsidRPr="00CF7064" w:rsidRDefault="00F75896" w:rsidP="00CF7064">
            <w:pPr>
              <w:pStyle w:val="TextoTabelaSIBRAGEC2003"/>
              <w:spacing w:before="20" w:after="20"/>
              <w:jc w:val="center"/>
              <w:rPr>
                <w:szCs w:val="22"/>
              </w:rPr>
            </w:pPr>
            <w:r w:rsidRPr="00CF7064">
              <w:rPr>
                <w:szCs w:val="22"/>
              </w:rPr>
              <w:t>12</w:t>
            </w:r>
          </w:p>
        </w:tc>
        <w:tc>
          <w:tcPr>
            <w:tcW w:w="993" w:type="dxa"/>
          </w:tcPr>
          <w:p w14:paraId="1FE57C12" w14:textId="77777777" w:rsidR="00F75896" w:rsidRPr="00CF7064" w:rsidRDefault="00F75896" w:rsidP="00CF7064">
            <w:pPr>
              <w:pStyle w:val="TextoTabelaSIBRAGEC2003"/>
              <w:spacing w:before="20" w:after="20"/>
              <w:jc w:val="center"/>
              <w:rPr>
                <w:szCs w:val="22"/>
              </w:rPr>
            </w:pPr>
            <w:r w:rsidRPr="00CF7064">
              <w:rPr>
                <w:szCs w:val="22"/>
              </w:rPr>
              <w:t>Negrito</w:t>
            </w:r>
          </w:p>
        </w:tc>
        <w:tc>
          <w:tcPr>
            <w:tcW w:w="1864" w:type="dxa"/>
          </w:tcPr>
          <w:p w14:paraId="41D58F50" w14:textId="77777777" w:rsidR="00F75896" w:rsidRPr="00CF7064" w:rsidRDefault="00F75896" w:rsidP="00CF7064">
            <w:pPr>
              <w:pStyle w:val="TextoTabelaSIBRAGEC2003"/>
              <w:spacing w:before="20" w:after="20"/>
              <w:jc w:val="center"/>
              <w:rPr>
                <w:szCs w:val="22"/>
              </w:rPr>
            </w:pPr>
            <w:r w:rsidRPr="00CF7064">
              <w:rPr>
                <w:szCs w:val="22"/>
              </w:rPr>
              <w:t>Todas em maiúscula</w:t>
            </w:r>
          </w:p>
        </w:tc>
      </w:tr>
      <w:tr w:rsidR="00F75896" w:rsidRPr="00CF7064" w14:paraId="6F13E707" w14:textId="77777777" w:rsidTr="00E603DF">
        <w:trPr>
          <w:jc w:val="center"/>
        </w:trPr>
        <w:tc>
          <w:tcPr>
            <w:tcW w:w="5240" w:type="dxa"/>
          </w:tcPr>
          <w:p w14:paraId="2E1FC144" w14:textId="76A0F5D3" w:rsidR="00F75896" w:rsidRPr="00CF7064" w:rsidRDefault="00F75896" w:rsidP="00CF7064">
            <w:pPr>
              <w:pStyle w:val="TextoTabelaSIBRAGEC2003"/>
              <w:spacing w:before="20" w:after="20"/>
              <w:rPr>
                <w:szCs w:val="22"/>
              </w:rPr>
            </w:pPr>
            <w:r w:rsidRPr="00CF7064">
              <w:rPr>
                <w:szCs w:val="22"/>
              </w:rPr>
              <w:t>Títulos secundário e terciário</w:t>
            </w:r>
            <w:r w:rsidR="00E603DF">
              <w:rPr>
                <w:szCs w:val="22"/>
              </w:rPr>
              <w:t>,</w:t>
            </w:r>
            <w:r w:rsidRPr="00CF7064">
              <w:rPr>
                <w:szCs w:val="22"/>
              </w:rPr>
              <w:t xml:space="preserve"> Título de Tabela, Quadro e Figura</w:t>
            </w:r>
          </w:p>
        </w:tc>
        <w:tc>
          <w:tcPr>
            <w:tcW w:w="992" w:type="dxa"/>
          </w:tcPr>
          <w:p w14:paraId="134614F7" w14:textId="77777777" w:rsidR="00F75896" w:rsidRPr="00CF7064" w:rsidRDefault="00F75896" w:rsidP="00CF7064">
            <w:pPr>
              <w:pStyle w:val="TextoTabelaSIBRAGEC2003"/>
              <w:spacing w:before="20" w:after="20"/>
              <w:jc w:val="center"/>
              <w:rPr>
                <w:szCs w:val="22"/>
              </w:rPr>
            </w:pPr>
            <w:r w:rsidRPr="00CF7064">
              <w:rPr>
                <w:szCs w:val="22"/>
              </w:rPr>
              <w:t>12</w:t>
            </w:r>
          </w:p>
        </w:tc>
        <w:tc>
          <w:tcPr>
            <w:tcW w:w="993" w:type="dxa"/>
          </w:tcPr>
          <w:p w14:paraId="029EF13F" w14:textId="77777777" w:rsidR="00F75896" w:rsidRPr="00CF7064" w:rsidRDefault="00F75896" w:rsidP="00CF7064">
            <w:pPr>
              <w:pStyle w:val="TextoTabelaSIBRAGEC2003"/>
              <w:spacing w:before="20" w:after="20"/>
              <w:jc w:val="center"/>
              <w:rPr>
                <w:szCs w:val="22"/>
              </w:rPr>
            </w:pPr>
            <w:r w:rsidRPr="00CF7064">
              <w:rPr>
                <w:szCs w:val="22"/>
              </w:rPr>
              <w:t>Negrito</w:t>
            </w:r>
          </w:p>
        </w:tc>
        <w:tc>
          <w:tcPr>
            <w:tcW w:w="1864" w:type="dxa"/>
          </w:tcPr>
          <w:p w14:paraId="2699A321" w14:textId="77777777" w:rsidR="00F75896" w:rsidRPr="00CF7064" w:rsidRDefault="00F75896" w:rsidP="00CF7064">
            <w:pPr>
              <w:pStyle w:val="TextoTabelaSIBRAGEC2003"/>
              <w:spacing w:before="20" w:after="20"/>
              <w:jc w:val="center"/>
              <w:rPr>
                <w:szCs w:val="22"/>
              </w:rPr>
            </w:pPr>
            <w:r w:rsidRPr="00CF7064">
              <w:rPr>
                <w:szCs w:val="22"/>
              </w:rPr>
              <w:t>Nenhum</w:t>
            </w:r>
          </w:p>
        </w:tc>
      </w:tr>
      <w:tr w:rsidR="00F75896" w:rsidRPr="00CF7064" w14:paraId="325633AB" w14:textId="77777777" w:rsidTr="00E603DF">
        <w:trPr>
          <w:jc w:val="center"/>
        </w:trPr>
        <w:tc>
          <w:tcPr>
            <w:tcW w:w="5240" w:type="dxa"/>
          </w:tcPr>
          <w:p w14:paraId="6992F7AB" w14:textId="77777777" w:rsidR="00F75896" w:rsidRPr="00CF7064" w:rsidRDefault="00F75896" w:rsidP="00CF7064">
            <w:pPr>
              <w:pStyle w:val="TextoTabelaSIBRAGEC2003"/>
              <w:spacing w:before="20" w:after="20"/>
              <w:rPr>
                <w:szCs w:val="22"/>
              </w:rPr>
            </w:pPr>
            <w:r w:rsidRPr="00CF7064">
              <w:rPr>
                <w:szCs w:val="22"/>
              </w:rPr>
              <w:t>Cabeçalho da Tabela e do Quadro</w:t>
            </w:r>
          </w:p>
        </w:tc>
        <w:tc>
          <w:tcPr>
            <w:tcW w:w="992" w:type="dxa"/>
          </w:tcPr>
          <w:p w14:paraId="46344C56" w14:textId="77777777" w:rsidR="00F75896" w:rsidRPr="00CF7064" w:rsidRDefault="00F75896" w:rsidP="00CF7064">
            <w:pPr>
              <w:pStyle w:val="TextoTabelaSIBRAGEC2003"/>
              <w:spacing w:before="20" w:after="20"/>
              <w:jc w:val="center"/>
              <w:rPr>
                <w:szCs w:val="22"/>
              </w:rPr>
            </w:pPr>
            <w:r w:rsidRPr="00CF7064">
              <w:rPr>
                <w:szCs w:val="22"/>
              </w:rPr>
              <w:t>11</w:t>
            </w:r>
          </w:p>
        </w:tc>
        <w:tc>
          <w:tcPr>
            <w:tcW w:w="993" w:type="dxa"/>
          </w:tcPr>
          <w:p w14:paraId="5F616AB0" w14:textId="77777777" w:rsidR="00F75896" w:rsidRPr="00CF7064" w:rsidRDefault="00F75896" w:rsidP="00CF7064">
            <w:pPr>
              <w:pStyle w:val="TextoTabelaSIBRAGEC2003"/>
              <w:spacing w:before="20" w:after="20"/>
              <w:jc w:val="center"/>
              <w:rPr>
                <w:szCs w:val="22"/>
              </w:rPr>
            </w:pPr>
            <w:r w:rsidRPr="00CF7064">
              <w:rPr>
                <w:szCs w:val="22"/>
              </w:rPr>
              <w:t>Negrito</w:t>
            </w:r>
          </w:p>
        </w:tc>
        <w:tc>
          <w:tcPr>
            <w:tcW w:w="1864" w:type="dxa"/>
          </w:tcPr>
          <w:p w14:paraId="3746CDE9" w14:textId="77777777" w:rsidR="00F75896" w:rsidRPr="00CF7064" w:rsidRDefault="00F75896" w:rsidP="00CF7064">
            <w:pPr>
              <w:pStyle w:val="TextoTabelaSIBRAGEC2003"/>
              <w:spacing w:before="20" w:after="20"/>
              <w:jc w:val="center"/>
              <w:rPr>
                <w:szCs w:val="22"/>
              </w:rPr>
            </w:pPr>
            <w:r w:rsidRPr="00CF7064">
              <w:rPr>
                <w:szCs w:val="22"/>
              </w:rPr>
              <w:t>Nenhum</w:t>
            </w:r>
          </w:p>
        </w:tc>
      </w:tr>
      <w:tr w:rsidR="00F75896" w:rsidRPr="00CF7064" w14:paraId="064DB410" w14:textId="77777777" w:rsidTr="00E603DF">
        <w:trPr>
          <w:jc w:val="center"/>
        </w:trPr>
        <w:tc>
          <w:tcPr>
            <w:tcW w:w="5240" w:type="dxa"/>
          </w:tcPr>
          <w:p w14:paraId="300900A9" w14:textId="77777777" w:rsidR="00F75896" w:rsidRPr="00CF7064" w:rsidRDefault="00F75896" w:rsidP="00CF7064">
            <w:pPr>
              <w:pStyle w:val="TextoTabelaSIBRAGEC2003"/>
              <w:spacing w:before="20" w:after="20"/>
              <w:rPr>
                <w:szCs w:val="22"/>
              </w:rPr>
            </w:pPr>
            <w:r w:rsidRPr="00CF7064">
              <w:rPr>
                <w:szCs w:val="22"/>
              </w:rPr>
              <w:t>Corpo de texto da Tabela e do Quadro</w:t>
            </w:r>
          </w:p>
        </w:tc>
        <w:tc>
          <w:tcPr>
            <w:tcW w:w="992" w:type="dxa"/>
          </w:tcPr>
          <w:p w14:paraId="646B2F8E" w14:textId="77777777" w:rsidR="00F75896" w:rsidRPr="00CF7064" w:rsidRDefault="00F75896" w:rsidP="00CF7064">
            <w:pPr>
              <w:pStyle w:val="TextoTabelaSIBRAGEC2003"/>
              <w:spacing w:before="20" w:after="20"/>
              <w:jc w:val="center"/>
              <w:rPr>
                <w:szCs w:val="22"/>
              </w:rPr>
            </w:pPr>
            <w:r w:rsidRPr="00CF7064">
              <w:rPr>
                <w:szCs w:val="22"/>
              </w:rPr>
              <w:t>11</w:t>
            </w:r>
          </w:p>
        </w:tc>
        <w:tc>
          <w:tcPr>
            <w:tcW w:w="993" w:type="dxa"/>
          </w:tcPr>
          <w:p w14:paraId="7F0C4475" w14:textId="77777777" w:rsidR="00F75896" w:rsidRPr="00CF7064" w:rsidRDefault="00F75896" w:rsidP="00CF7064">
            <w:pPr>
              <w:pStyle w:val="TextoTabelaSIBRAGEC2003"/>
              <w:spacing w:before="20" w:after="20"/>
              <w:jc w:val="center"/>
              <w:rPr>
                <w:szCs w:val="22"/>
              </w:rPr>
            </w:pPr>
            <w:r w:rsidRPr="00CF7064">
              <w:rPr>
                <w:szCs w:val="22"/>
              </w:rPr>
              <w:t>Normal</w:t>
            </w:r>
          </w:p>
        </w:tc>
        <w:tc>
          <w:tcPr>
            <w:tcW w:w="1864" w:type="dxa"/>
          </w:tcPr>
          <w:p w14:paraId="14AB2F99" w14:textId="77777777" w:rsidR="00F75896" w:rsidRPr="00CF7064" w:rsidRDefault="00F75896" w:rsidP="00CF7064">
            <w:pPr>
              <w:pStyle w:val="TextoTabelaSIBRAGEC2003"/>
              <w:spacing w:before="20" w:after="20"/>
              <w:jc w:val="center"/>
              <w:rPr>
                <w:szCs w:val="22"/>
              </w:rPr>
            </w:pPr>
            <w:r w:rsidRPr="00CF7064">
              <w:rPr>
                <w:szCs w:val="22"/>
              </w:rPr>
              <w:t>Nenhum</w:t>
            </w:r>
          </w:p>
        </w:tc>
      </w:tr>
      <w:tr w:rsidR="00F75896" w:rsidRPr="00CF7064" w14:paraId="62FF14C8" w14:textId="77777777" w:rsidTr="00E603DF">
        <w:trPr>
          <w:jc w:val="center"/>
        </w:trPr>
        <w:tc>
          <w:tcPr>
            <w:tcW w:w="5240" w:type="dxa"/>
          </w:tcPr>
          <w:p w14:paraId="6E01751E" w14:textId="77777777" w:rsidR="00F75896" w:rsidRPr="00CF7064" w:rsidRDefault="00F75896" w:rsidP="00CF7064">
            <w:pPr>
              <w:pStyle w:val="TextoTabelaSIBRAGEC2003"/>
              <w:spacing w:before="20" w:after="20"/>
              <w:rPr>
                <w:szCs w:val="22"/>
              </w:rPr>
            </w:pPr>
            <w:r w:rsidRPr="00CF7064">
              <w:rPr>
                <w:szCs w:val="22"/>
              </w:rPr>
              <w:t>Nota de fim</w:t>
            </w:r>
          </w:p>
        </w:tc>
        <w:tc>
          <w:tcPr>
            <w:tcW w:w="992" w:type="dxa"/>
          </w:tcPr>
          <w:p w14:paraId="48F6FFA7" w14:textId="77777777" w:rsidR="00F75896" w:rsidRPr="00CF7064" w:rsidRDefault="00F75896" w:rsidP="00CF7064">
            <w:pPr>
              <w:pStyle w:val="TextoTabelaSIBRAGEC2003"/>
              <w:spacing w:before="20" w:after="20"/>
              <w:jc w:val="center"/>
              <w:rPr>
                <w:szCs w:val="22"/>
              </w:rPr>
            </w:pPr>
            <w:r w:rsidRPr="00CF7064">
              <w:rPr>
                <w:szCs w:val="22"/>
              </w:rPr>
              <w:t>10</w:t>
            </w:r>
          </w:p>
        </w:tc>
        <w:tc>
          <w:tcPr>
            <w:tcW w:w="993" w:type="dxa"/>
          </w:tcPr>
          <w:p w14:paraId="46BA77F8" w14:textId="77777777" w:rsidR="00F75896" w:rsidRPr="00CF7064" w:rsidRDefault="00F75896" w:rsidP="00CF7064">
            <w:pPr>
              <w:pStyle w:val="TextoTabelaSIBRAGEC2003"/>
              <w:spacing w:before="20" w:after="20"/>
              <w:jc w:val="center"/>
              <w:rPr>
                <w:szCs w:val="22"/>
              </w:rPr>
            </w:pPr>
            <w:r w:rsidRPr="00CF7064">
              <w:rPr>
                <w:szCs w:val="22"/>
              </w:rPr>
              <w:t>Normal</w:t>
            </w:r>
          </w:p>
        </w:tc>
        <w:tc>
          <w:tcPr>
            <w:tcW w:w="1864" w:type="dxa"/>
          </w:tcPr>
          <w:p w14:paraId="7A9937D0" w14:textId="77777777" w:rsidR="00F75896" w:rsidRPr="00CF7064" w:rsidRDefault="00F75896" w:rsidP="00CF7064">
            <w:pPr>
              <w:pStyle w:val="TextoTabelaSIBRAGEC2003"/>
              <w:spacing w:before="20" w:after="20"/>
              <w:jc w:val="center"/>
              <w:rPr>
                <w:szCs w:val="22"/>
              </w:rPr>
            </w:pPr>
            <w:r w:rsidRPr="00CF7064">
              <w:rPr>
                <w:szCs w:val="22"/>
              </w:rPr>
              <w:t>Nenhum</w:t>
            </w:r>
          </w:p>
        </w:tc>
      </w:tr>
    </w:tbl>
    <w:p w14:paraId="4E044AE0" w14:textId="65F013BC" w:rsidR="00F75896" w:rsidRPr="00AD5AE2" w:rsidRDefault="00F75896" w:rsidP="00CF7064">
      <w:pPr>
        <w:pStyle w:val="Ttulo2"/>
        <w:ind w:left="578" w:hanging="578"/>
      </w:pPr>
      <w:r w:rsidRPr="00AD5AE2">
        <w:t xml:space="preserve">Alinhamento, </w:t>
      </w:r>
      <w:r w:rsidR="00293FBB">
        <w:t>E</w:t>
      </w:r>
      <w:r w:rsidRPr="00AD5AE2">
        <w:t xml:space="preserve">spaçamentos </w:t>
      </w:r>
      <w:r w:rsidR="00293FBB">
        <w:t>E</w:t>
      </w:r>
      <w:r w:rsidRPr="00AD5AE2">
        <w:t xml:space="preserve">ntre </w:t>
      </w:r>
      <w:r w:rsidR="00293FBB">
        <w:t>L</w:t>
      </w:r>
      <w:r w:rsidRPr="00AD5AE2">
        <w:t xml:space="preserve">inhas e </w:t>
      </w:r>
      <w:r w:rsidR="00293FBB">
        <w:t>E</w:t>
      </w:r>
      <w:r w:rsidRPr="00AD5AE2">
        <w:t xml:space="preserve">ntre </w:t>
      </w:r>
      <w:r w:rsidR="00293FBB">
        <w:t>P</w:t>
      </w:r>
      <w:r w:rsidRPr="00AD5AE2">
        <w:t>arágrafos</w:t>
      </w:r>
    </w:p>
    <w:p w14:paraId="15B956CF" w14:textId="1A83BB5C" w:rsidR="00F75896" w:rsidRPr="006D5191" w:rsidRDefault="00F75896" w:rsidP="00584F28">
      <w:r w:rsidRPr="006D5191">
        <w:t xml:space="preserve">Como regra geral, o corpo do texto do artigo deverá ser elaborado com alinhamento tipo “justificado”. Os títulos deverão ser alinhados à esquerda, </w:t>
      </w:r>
      <w:r w:rsidR="00CF7064" w:rsidRPr="006D5191">
        <w:t>enquanto</w:t>
      </w:r>
      <w:r w:rsidRPr="006D5191">
        <w:t xml:space="preserve"> o título principal, nome dos autores e forma para contato deverão ser centralizados. No Quadro 2 são apresentados os espaçamentos entre parágrafos de cada estilo, sendo que, entre linhas, deve-se utilizar espaçamento “</w:t>
      </w:r>
      <w:r w:rsidR="003115F0">
        <w:t>Múltiplo de 1,15</w:t>
      </w:r>
      <w:r w:rsidRPr="006D5191">
        <w:t>”, independente do estilo.</w:t>
      </w:r>
    </w:p>
    <w:p w14:paraId="0243F81A" w14:textId="27AD8E06" w:rsidR="00F75896" w:rsidRPr="00CF7064" w:rsidRDefault="00F75896" w:rsidP="00CF7064">
      <w:pPr>
        <w:pStyle w:val="TtuloTabelaSIBRAGEC"/>
        <w:spacing w:before="120" w:after="60"/>
        <w:rPr>
          <w:sz w:val="22"/>
          <w:szCs w:val="22"/>
        </w:rPr>
      </w:pPr>
      <w:r w:rsidRPr="00CF7064">
        <w:rPr>
          <w:sz w:val="22"/>
          <w:szCs w:val="22"/>
        </w:rPr>
        <w:t>Quadro 2 – Espaçamento entre parágrafos e tipo de alinhamento</w:t>
      </w:r>
      <w:r w:rsidR="004B189D">
        <w:rPr>
          <w:sz w:val="22"/>
          <w:szCs w:val="22"/>
        </w:rPr>
        <w:t>.</w:t>
      </w:r>
    </w:p>
    <w:tbl>
      <w:tblPr>
        <w:tblW w:w="901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535"/>
        <w:gridCol w:w="1559"/>
        <w:gridCol w:w="1560"/>
        <w:gridCol w:w="1361"/>
      </w:tblGrid>
      <w:tr w:rsidR="00F75896" w:rsidRPr="006D5191" w14:paraId="3792653C" w14:textId="77777777" w:rsidTr="00B3423E">
        <w:trPr>
          <w:cantSplit/>
          <w:trHeight w:val="357"/>
          <w:jc w:val="center"/>
        </w:trPr>
        <w:tc>
          <w:tcPr>
            <w:tcW w:w="4535" w:type="dxa"/>
            <w:vMerge w:val="restart"/>
            <w:shd w:val="clear" w:color="auto" w:fill="CCCCCC"/>
            <w:vAlign w:val="center"/>
          </w:tcPr>
          <w:p w14:paraId="0491BA11" w14:textId="77777777" w:rsidR="00F75896" w:rsidRPr="006D5191" w:rsidRDefault="00F75896" w:rsidP="00CF7064">
            <w:pPr>
              <w:pStyle w:val="CabealhoTabelaSIBRAGEC2003"/>
              <w:spacing w:before="20" w:after="20"/>
              <w:rPr>
                <w:szCs w:val="24"/>
              </w:rPr>
            </w:pPr>
            <w:r w:rsidRPr="006D5191">
              <w:rPr>
                <w:szCs w:val="24"/>
              </w:rPr>
              <w:t>Estilo</w:t>
            </w:r>
          </w:p>
        </w:tc>
        <w:tc>
          <w:tcPr>
            <w:tcW w:w="3119" w:type="dxa"/>
            <w:gridSpan w:val="2"/>
            <w:vMerge w:val="restart"/>
            <w:shd w:val="clear" w:color="auto" w:fill="CCCCCC"/>
            <w:vAlign w:val="center"/>
          </w:tcPr>
          <w:p w14:paraId="659BCFA1" w14:textId="77777777" w:rsidR="00F75896" w:rsidRPr="006D5191" w:rsidRDefault="00F75896" w:rsidP="00CF7064">
            <w:pPr>
              <w:pStyle w:val="CabealhoTabelaSIBRAGEC2003"/>
              <w:spacing w:before="20" w:after="20"/>
              <w:rPr>
                <w:szCs w:val="24"/>
              </w:rPr>
            </w:pPr>
            <w:r w:rsidRPr="006D5191">
              <w:rPr>
                <w:szCs w:val="24"/>
              </w:rPr>
              <w:t>Espaçamento entre parágrafos (número de pontos)</w:t>
            </w:r>
          </w:p>
        </w:tc>
        <w:tc>
          <w:tcPr>
            <w:tcW w:w="1361" w:type="dxa"/>
            <w:vMerge w:val="restart"/>
            <w:shd w:val="clear" w:color="auto" w:fill="CCCCCC"/>
            <w:vAlign w:val="center"/>
          </w:tcPr>
          <w:p w14:paraId="25793FD4" w14:textId="77777777" w:rsidR="00F75896" w:rsidRPr="006D5191" w:rsidRDefault="00F75896" w:rsidP="00CF7064">
            <w:pPr>
              <w:pStyle w:val="CabealhoTabelaSIBRAGEC2003"/>
              <w:spacing w:before="20" w:after="20"/>
              <w:rPr>
                <w:szCs w:val="24"/>
              </w:rPr>
            </w:pPr>
            <w:r w:rsidRPr="006D5191">
              <w:rPr>
                <w:szCs w:val="24"/>
              </w:rPr>
              <w:t>Alinhamento</w:t>
            </w:r>
          </w:p>
        </w:tc>
      </w:tr>
      <w:tr w:rsidR="00F75896" w:rsidRPr="006D5191" w14:paraId="3E0E1089" w14:textId="77777777" w:rsidTr="00B3423E">
        <w:trPr>
          <w:cantSplit/>
          <w:trHeight w:val="397"/>
          <w:jc w:val="center"/>
        </w:trPr>
        <w:tc>
          <w:tcPr>
            <w:tcW w:w="4535" w:type="dxa"/>
            <w:vMerge/>
          </w:tcPr>
          <w:p w14:paraId="064271A3" w14:textId="77777777" w:rsidR="00F75896" w:rsidRPr="006D5191" w:rsidRDefault="00F75896" w:rsidP="00CF7064">
            <w:pPr>
              <w:pStyle w:val="CabealhoTabelaSIBRAGEC2003"/>
              <w:spacing w:before="20" w:after="20"/>
              <w:rPr>
                <w:szCs w:val="24"/>
              </w:rPr>
            </w:pPr>
          </w:p>
        </w:tc>
        <w:tc>
          <w:tcPr>
            <w:tcW w:w="3119" w:type="dxa"/>
            <w:gridSpan w:val="2"/>
            <w:vMerge/>
          </w:tcPr>
          <w:p w14:paraId="3E0E2E97" w14:textId="77777777" w:rsidR="00F75896" w:rsidRPr="006D5191" w:rsidRDefault="00F75896" w:rsidP="00CF7064">
            <w:pPr>
              <w:pStyle w:val="CabealhoTabelaSIBRAGEC2003"/>
              <w:spacing w:before="20" w:after="20"/>
              <w:rPr>
                <w:szCs w:val="24"/>
              </w:rPr>
            </w:pPr>
          </w:p>
        </w:tc>
        <w:tc>
          <w:tcPr>
            <w:tcW w:w="1361" w:type="dxa"/>
            <w:vMerge/>
          </w:tcPr>
          <w:p w14:paraId="411E2F6C" w14:textId="77777777" w:rsidR="00F75896" w:rsidRPr="006D5191" w:rsidRDefault="00F75896" w:rsidP="00CF7064">
            <w:pPr>
              <w:pStyle w:val="CabealhoTabelaSIBRAGEC2003"/>
              <w:spacing w:before="20" w:after="20"/>
              <w:rPr>
                <w:szCs w:val="24"/>
              </w:rPr>
            </w:pPr>
          </w:p>
        </w:tc>
      </w:tr>
      <w:tr w:rsidR="00F75896" w:rsidRPr="006D5191" w14:paraId="077566BF" w14:textId="77777777" w:rsidTr="00B3423E">
        <w:trPr>
          <w:cantSplit/>
          <w:jc w:val="center"/>
        </w:trPr>
        <w:tc>
          <w:tcPr>
            <w:tcW w:w="4535" w:type="dxa"/>
            <w:vMerge/>
          </w:tcPr>
          <w:p w14:paraId="3C9D2A7E" w14:textId="77777777" w:rsidR="00F75896" w:rsidRPr="006D5191" w:rsidRDefault="00F75896" w:rsidP="00CF7064">
            <w:pPr>
              <w:pStyle w:val="CabealhoTabelaSIBRAGEC2003"/>
              <w:spacing w:before="20" w:after="20"/>
              <w:rPr>
                <w:szCs w:val="24"/>
              </w:rPr>
            </w:pPr>
          </w:p>
        </w:tc>
        <w:tc>
          <w:tcPr>
            <w:tcW w:w="1559" w:type="dxa"/>
            <w:shd w:val="clear" w:color="auto" w:fill="CCCCCC"/>
          </w:tcPr>
          <w:p w14:paraId="7473EBA0" w14:textId="77777777" w:rsidR="00F75896" w:rsidRPr="006D5191" w:rsidRDefault="00F75896" w:rsidP="00CF7064">
            <w:pPr>
              <w:pStyle w:val="CabealhoTabelaSIBRAGEC2003"/>
              <w:spacing w:before="20" w:after="20"/>
              <w:rPr>
                <w:szCs w:val="24"/>
              </w:rPr>
            </w:pPr>
            <w:r w:rsidRPr="006D5191">
              <w:rPr>
                <w:szCs w:val="24"/>
              </w:rPr>
              <w:t>Antes</w:t>
            </w:r>
          </w:p>
        </w:tc>
        <w:tc>
          <w:tcPr>
            <w:tcW w:w="1560" w:type="dxa"/>
            <w:shd w:val="clear" w:color="auto" w:fill="CCCCCC"/>
          </w:tcPr>
          <w:p w14:paraId="1E2360BF" w14:textId="77777777" w:rsidR="00F75896" w:rsidRPr="006D5191" w:rsidRDefault="00F75896" w:rsidP="00CF7064">
            <w:pPr>
              <w:pStyle w:val="CabealhoTabelaSIBRAGEC2003"/>
              <w:spacing w:before="20" w:after="20"/>
              <w:rPr>
                <w:szCs w:val="24"/>
              </w:rPr>
            </w:pPr>
            <w:r w:rsidRPr="006D5191">
              <w:rPr>
                <w:szCs w:val="24"/>
              </w:rPr>
              <w:t>Depois</w:t>
            </w:r>
          </w:p>
        </w:tc>
        <w:tc>
          <w:tcPr>
            <w:tcW w:w="1361" w:type="dxa"/>
            <w:vMerge/>
          </w:tcPr>
          <w:p w14:paraId="4E435089" w14:textId="77777777" w:rsidR="00F75896" w:rsidRPr="006D5191" w:rsidRDefault="00F75896" w:rsidP="00CF7064">
            <w:pPr>
              <w:pStyle w:val="CabealhoTabelaSIBRAGEC2003"/>
              <w:spacing w:before="20" w:after="20"/>
              <w:rPr>
                <w:szCs w:val="24"/>
              </w:rPr>
            </w:pPr>
          </w:p>
        </w:tc>
      </w:tr>
      <w:tr w:rsidR="00F75896" w:rsidRPr="006D5191" w14:paraId="56A0CCFE" w14:textId="77777777" w:rsidTr="00B3423E">
        <w:trPr>
          <w:jc w:val="center"/>
        </w:trPr>
        <w:tc>
          <w:tcPr>
            <w:tcW w:w="4535" w:type="dxa"/>
          </w:tcPr>
          <w:p w14:paraId="3DF37219" w14:textId="77777777" w:rsidR="00F75896" w:rsidRPr="006D5191" w:rsidRDefault="00F75896" w:rsidP="00CF7064">
            <w:pPr>
              <w:pStyle w:val="TextoTabelaSIBRAGEC2003"/>
              <w:spacing w:before="20" w:after="20"/>
              <w:rPr>
                <w:sz w:val="24"/>
                <w:szCs w:val="24"/>
              </w:rPr>
            </w:pPr>
            <w:r w:rsidRPr="006D5191">
              <w:rPr>
                <w:sz w:val="24"/>
                <w:szCs w:val="24"/>
              </w:rPr>
              <w:t>Número do trabalho</w:t>
            </w:r>
          </w:p>
        </w:tc>
        <w:tc>
          <w:tcPr>
            <w:tcW w:w="1559" w:type="dxa"/>
          </w:tcPr>
          <w:p w14:paraId="3F6CF236" w14:textId="30EF3E08" w:rsidR="00F75896" w:rsidRPr="006D5191" w:rsidRDefault="00CF7064" w:rsidP="00CF7064">
            <w:pPr>
              <w:pStyle w:val="TextoTabelaSIBRAGEC2003"/>
              <w:spacing w:before="20" w:after="2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560" w:type="dxa"/>
          </w:tcPr>
          <w:p w14:paraId="5194E63F" w14:textId="77777777" w:rsidR="00F75896" w:rsidRPr="006D5191" w:rsidRDefault="00F75896" w:rsidP="00CF7064">
            <w:pPr>
              <w:pStyle w:val="TextoTabelaSIBRAGEC2003"/>
              <w:spacing w:before="20" w:after="20"/>
              <w:jc w:val="center"/>
              <w:rPr>
                <w:sz w:val="24"/>
                <w:szCs w:val="24"/>
              </w:rPr>
            </w:pPr>
            <w:r w:rsidRPr="006D5191">
              <w:rPr>
                <w:sz w:val="24"/>
                <w:szCs w:val="24"/>
              </w:rPr>
              <w:t>0</w:t>
            </w:r>
          </w:p>
        </w:tc>
        <w:tc>
          <w:tcPr>
            <w:tcW w:w="1361" w:type="dxa"/>
          </w:tcPr>
          <w:p w14:paraId="5851D68D" w14:textId="77777777" w:rsidR="00F75896" w:rsidRPr="006D5191" w:rsidRDefault="00F75896" w:rsidP="00CF7064">
            <w:pPr>
              <w:pStyle w:val="TextoTabelaSIBRAGEC2003"/>
              <w:spacing w:before="20" w:after="20"/>
              <w:jc w:val="center"/>
              <w:rPr>
                <w:sz w:val="24"/>
                <w:szCs w:val="24"/>
              </w:rPr>
            </w:pPr>
            <w:r w:rsidRPr="006D5191">
              <w:rPr>
                <w:sz w:val="24"/>
                <w:szCs w:val="24"/>
              </w:rPr>
              <w:t>Centralizado</w:t>
            </w:r>
          </w:p>
        </w:tc>
      </w:tr>
      <w:tr w:rsidR="00F75896" w:rsidRPr="006D5191" w14:paraId="1979D7B2" w14:textId="77777777" w:rsidTr="00B3423E">
        <w:trPr>
          <w:jc w:val="center"/>
        </w:trPr>
        <w:tc>
          <w:tcPr>
            <w:tcW w:w="4535" w:type="dxa"/>
          </w:tcPr>
          <w:p w14:paraId="71E50A15" w14:textId="77777777" w:rsidR="00F75896" w:rsidRPr="006D5191" w:rsidRDefault="00F75896" w:rsidP="00CF7064">
            <w:pPr>
              <w:pStyle w:val="TextoTabelaSIBRAGEC2003"/>
              <w:spacing w:before="20" w:after="20"/>
              <w:rPr>
                <w:sz w:val="24"/>
                <w:szCs w:val="24"/>
              </w:rPr>
            </w:pPr>
            <w:r w:rsidRPr="006D5191">
              <w:rPr>
                <w:sz w:val="24"/>
                <w:szCs w:val="24"/>
              </w:rPr>
              <w:t>Título do trabalho</w:t>
            </w:r>
          </w:p>
        </w:tc>
        <w:tc>
          <w:tcPr>
            <w:tcW w:w="1559" w:type="dxa"/>
          </w:tcPr>
          <w:p w14:paraId="7AC0B159" w14:textId="6D08329E" w:rsidR="00F75896" w:rsidRPr="006D5191" w:rsidRDefault="00CF7064" w:rsidP="00CF7064">
            <w:pPr>
              <w:pStyle w:val="TextoTabelaSIBRAGEC2003"/>
              <w:spacing w:before="20" w:after="2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1560" w:type="dxa"/>
          </w:tcPr>
          <w:p w14:paraId="4D60AEEC" w14:textId="15D21C4B" w:rsidR="00F75896" w:rsidRPr="006D5191" w:rsidRDefault="00CF7064" w:rsidP="00CF7064">
            <w:pPr>
              <w:pStyle w:val="TextoTabelaSIBRAGEC2003"/>
              <w:spacing w:before="20" w:after="2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1361" w:type="dxa"/>
          </w:tcPr>
          <w:p w14:paraId="11237CDD" w14:textId="77777777" w:rsidR="00F75896" w:rsidRPr="006D5191" w:rsidRDefault="00F75896" w:rsidP="00CF7064">
            <w:pPr>
              <w:pStyle w:val="TextoTabelaSIBRAGEC2003"/>
              <w:spacing w:before="20" w:after="20"/>
              <w:jc w:val="center"/>
              <w:rPr>
                <w:sz w:val="24"/>
                <w:szCs w:val="24"/>
              </w:rPr>
            </w:pPr>
            <w:r w:rsidRPr="006D5191">
              <w:rPr>
                <w:sz w:val="24"/>
                <w:szCs w:val="24"/>
              </w:rPr>
              <w:t>Centralizado</w:t>
            </w:r>
          </w:p>
        </w:tc>
      </w:tr>
      <w:tr w:rsidR="00F75896" w:rsidRPr="006D5191" w14:paraId="47384B43" w14:textId="77777777" w:rsidTr="00B3423E">
        <w:trPr>
          <w:jc w:val="center"/>
        </w:trPr>
        <w:tc>
          <w:tcPr>
            <w:tcW w:w="4535" w:type="dxa"/>
          </w:tcPr>
          <w:p w14:paraId="72547DFC" w14:textId="77777777" w:rsidR="00F75896" w:rsidRPr="006D5191" w:rsidRDefault="00F75896" w:rsidP="00CF7064">
            <w:pPr>
              <w:pStyle w:val="TextoTabelaSIBRAGEC2003"/>
              <w:spacing w:before="20" w:after="20"/>
              <w:rPr>
                <w:sz w:val="24"/>
                <w:szCs w:val="24"/>
              </w:rPr>
            </w:pPr>
            <w:r w:rsidRPr="006D5191">
              <w:rPr>
                <w:sz w:val="24"/>
                <w:szCs w:val="24"/>
              </w:rPr>
              <w:t>Nome dos autores</w:t>
            </w:r>
          </w:p>
        </w:tc>
        <w:tc>
          <w:tcPr>
            <w:tcW w:w="1559" w:type="dxa"/>
          </w:tcPr>
          <w:p w14:paraId="2E7220D6" w14:textId="1A439E34" w:rsidR="00F75896" w:rsidRPr="006D5191" w:rsidRDefault="00CF7064" w:rsidP="00CF7064">
            <w:pPr>
              <w:pStyle w:val="TextoTabelaSIBRAGEC2003"/>
              <w:spacing w:before="20" w:after="2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560" w:type="dxa"/>
          </w:tcPr>
          <w:p w14:paraId="6B6287FB" w14:textId="6D396B10" w:rsidR="00F75896" w:rsidRPr="006D5191" w:rsidRDefault="00CF7064" w:rsidP="00CF7064">
            <w:pPr>
              <w:pStyle w:val="TextoTabelaSIBRAGEC2003"/>
              <w:spacing w:before="20" w:after="2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361" w:type="dxa"/>
          </w:tcPr>
          <w:p w14:paraId="3E07AB02" w14:textId="77777777" w:rsidR="00F75896" w:rsidRPr="006D5191" w:rsidRDefault="00F75896" w:rsidP="00CF7064">
            <w:pPr>
              <w:pStyle w:val="TextoTabelaSIBRAGEC2003"/>
              <w:spacing w:before="20" w:after="20"/>
              <w:jc w:val="center"/>
              <w:rPr>
                <w:sz w:val="24"/>
                <w:szCs w:val="24"/>
              </w:rPr>
            </w:pPr>
            <w:r w:rsidRPr="006D5191">
              <w:rPr>
                <w:sz w:val="24"/>
                <w:szCs w:val="24"/>
              </w:rPr>
              <w:t>Centralizado</w:t>
            </w:r>
          </w:p>
        </w:tc>
      </w:tr>
      <w:tr w:rsidR="00F75896" w:rsidRPr="006D5191" w14:paraId="3774B522" w14:textId="77777777" w:rsidTr="00B3423E">
        <w:trPr>
          <w:jc w:val="center"/>
        </w:trPr>
        <w:tc>
          <w:tcPr>
            <w:tcW w:w="4535" w:type="dxa"/>
          </w:tcPr>
          <w:p w14:paraId="55AC1385" w14:textId="77777777" w:rsidR="00F75896" w:rsidRPr="006D5191" w:rsidRDefault="00F75896" w:rsidP="00CF7064">
            <w:pPr>
              <w:pStyle w:val="TextoTabelaSIBRAGEC2003"/>
              <w:spacing w:before="20" w:after="20"/>
              <w:rPr>
                <w:sz w:val="24"/>
                <w:szCs w:val="24"/>
              </w:rPr>
            </w:pPr>
            <w:r w:rsidRPr="006D5191">
              <w:rPr>
                <w:sz w:val="24"/>
                <w:szCs w:val="24"/>
              </w:rPr>
              <w:t>Formação profissional, Contato</w:t>
            </w:r>
          </w:p>
        </w:tc>
        <w:tc>
          <w:tcPr>
            <w:tcW w:w="1559" w:type="dxa"/>
          </w:tcPr>
          <w:p w14:paraId="4575A869" w14:textId="77777777" w:rsidR="00F75896" w:rsidRPr="006D5191" w:rsidRDefault="00F75896" w:rsidP="00CF7064">
            <w:pPr>
              <w:pStyle w:val="TextoTabelaSIBRAGEC2003"/>
              <w:spacing w:before="20" w:after="20"/>
              <w:jc w:val="center"/>
              <w:rPr>
                <w:sz w:val="24"/>
                <w:szCs w:val="24"/>
              </w:rPr>
            </w:pPr>
            <w:r w:rsidRPr="006D5191">
              <w:rPr>
                <w:sz w:val="24"/>
                <w:szCs w:val="24"/>
              </w:rPr>
              <w:t>0</w:t>
            </w:r>
          </w:p>
        </w:tc>
        <w:tc>
          <w:tcPr>
            <w:tcW w:w="1560" w:type="dxa"/>
          </w:tcPr>
          <w:p w14:paraId="4DCAAED8" w14:textId="77777777" w:rsidR="00F75896" w:rsidRPr="006D5191" w:rsidRDefault="00F75896" w:rsidP="00CF7064">
            <w:pPr>
              <w:pStyle w:val="TextoTabelaSIBRAGEC2003"/>
              <w:spacing w:before="20" w:after="20"/>
              <w:jc w:val="center"/>
              <w:rPr>
                <w:sz w:val="24"/>
                <w:szCs w:val="24"/>
              </w:rPr>
            </w:pPr>
            <w:r w:rsidRPr="006D5191">
              <w:rPr>
                <w:sz w:val="24"/>
                <w:szCs w:val="24"/>
              </w:rPr>
              <w:t>0</w:t>
            </w:r>
          </w:p>
        </w:tc>
        <w:tc>
          <w:tcPr>
            <w:tcW w:w="1361" w:type="dxa"/>
          </w:tcPr>
          <w:p w14:paraId="73A2611E" w14:textId="77777777" w:rsidR="00F75896" w:rsidRPr="006D5191" w:rsidRDefault="00F75896" w:rsidP="00CF7064">
            <w:pPr>
              <w:pStyle w:val="TextoTabelaSIBRAGEC2003"/>
              <w:spacing w:before="20" w:after="20"/>
              <w:jc w:val="center"/>
              <w:rPr>
                <w:sz w:val="24"/>
                <w:szCs w:val="24"/>
              </w:rPr>
            </w:pPr>
            <w:r w:rsidRPr="006D5191">
              <w:rPr>
                <w:sz w:val="24"/>
                <w:szCs w:val="24"/>
              </w:rPr>
              <w:t>Esquerdo</w:t>
            </w:r>
          </w:p>
        </w:tc>
      </w:tr>
    </w:tbl>
    <w:p w14:paraId="19230C07" w14:textId="482E54E5" w:rsidR="00F75896" w:rsidRPr="00CF7064" w:rsidRDefault="00F75896" w:rsidP="00CF7064">
      <w:pPr>
        <w:pStyle w:val="TtuloTabelaSIBRAGEC"/>
        <w:spacing w:before="120" w:after="60"/>
        <w:rPr>
          <w:sz w:val="22"/>
          <w:szCs w:val="22"/>
        </w:rPr>
      </w:pPr>
      <w:r w:rsidRPr="00CF7064">
        <w:rPr>
          <w:sz w:val="22"/>
          <w:szCs w:val="22"/>
        </w:rPr>
        <w:lastRenderedPageBreak/>
        <w:t>Quadro 2 – Espaçamento entre parágrafos e tipo de alinhamento (cont.)</w:t>
      </w:r>
      <w:r w:rsidR="004B189D">
        <w:rPr>
          <w:sz w:val="22"/>
          <w:szCs w:val="22"/>
        </w:rPr>
        <w:t>.</w:t>
      </w:r>
    </w:p>
    <w:tbl>
      <w:tblPr>
        <w:tblW w:w="901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535"/>
        <w:gridCol w:w="1559"/>
        <w:gridCol w:w="1560"/>
        <w:gridCol w:w="1361"/>
      </w:tblGrid>
      <w:tr w:rsidR="00B3423E" w:rsidRPr="006D5191" w14:paraId="54024895" w14:textId="77777777" w:rsidTr="006D7F3C">
        <w:trPr>
          <w:cantSplit/>
          <w:trHeight w:val="764"/>
          <w:jc w:val="center"/>
        </w:trPr>
        <w:tc>
          <w:tcPr>
            <w:tcW w:w="4535" w:type="dxa"/>
            <w:vMerge w:val="restart"/>
            <w:tcBorders>
              <w:bottom w:val="single" w:sz="4" w:space="0" w:color="auto"/>
            </w:tcBorders>
            <w:shd w:val="clear" w:color="auto" w:fill="CCCCCC"/>
            <w:vAlign w:val="center"/>
          </w:tcPr>
          <w:p w14:paraId="7091254F" w14:textId="77777777" w:rsidR="00B3423E" w:rsidRPr="006D5191" w:rsidRDefault="00B3423E" w:rsidP="00CF7064">
            <w:pPr>
              <w:pStyle w:val="CabealhoTabelaSIBRAGEC2003"/>
              <w:spacing w:before="20" w:after="20"/>
              <w:rPr>
                <w:szCs w:val="24"/>
              </w:rPr>
            </w:pPr>
            <w:r w:rsidRPr="006D5191">
              <w:rPr>
                <w:szCs w:val="24"/>
              </w:rPr>
              <w:t>Estilo</w:t>
            </w:r>
          </w:p>
        </w:tc>
        <w:tc>
          <w:tcPr>
            <w:tcW w:w="3119" w:type="dxa"/>
            <w:gridSpan w:val="2"/>
            <w:tcBorders>
              <w:bottom w:val="single" w:sz="4" w:space="0" w:color="auto"/>
            </w:tcBorders>
            <w:shd w:val="clear" w:color="auto" w:fill="CCCCCC"/>
            <w:vAlign w:val="center"/>
          </w:tcPr>
          <w:p w14:paraId="0B512D75" w14:textId="08BECC96" w:rsidR="00B3423E" w:rsidRPr="006D5191" w:rsidRDefault="00B3423E" w:rsidP="00CF7064">
            <w:pPr>
              <w:pStyle w:val="CabealhoTabelaSIBRAGEC2003"/>
              <w:spacing w:before="20" w:after="20"/>
              <w:rPr>
                <w:szCs w:val="24"/>
              </w:rPr>
            </w:pPr>
            <w:r w:rsidRPr="006D5191">
              <w:rPr>
                <w:szCs w:val="24"/>
              </w:rPr>
              <w:t>Espaçamento entre parágrafos</w:t>
            </w:r>
            <w:r>
              <w:rPr>
                <w:szCs w:val="24"/>
              </w:rPr>
              <w:t xml:space="preserve"> </w:t>
            </w:r>
            <w:r w:rsidRPr="006D5191">
              <w:rPr>
                <w:szCs w:val="24"/>
              </w:rPr>
              <w:t>(número de pontos)</w:t>
            </w:r>
          </w:p>
        </w:tc>
        <w:tc>
          <w:tcPr>
            <w:tcW w:w="1361" w:type="dxa"/>
            <w:vMerge w:val="restart"/>
            <w:tcBorders>
              <w:bottom w:val="single" w:sz="4" w:space="0" w:color="auto"/>
            </w:tcBorders>
            <w:shd w:val="clear" w:color="auto" w:fill="CCCCCC"/>
            <w:vAlign w:val="center"/>
          </w:tcPr>
          <w:p w14:paraId="44498864" w14:textId="77777777" w:rsidR="00B3423E" w:rsidRPr="006D5191" w:rsidRDefault="00B3423E" w:rsidP="00CF7064">
            <w:pPr>
              <w:pStyle w:val="CabealhoTabelaSIBRAGEC2003"/>
              <w:spacing w:before="20" w:after="20"/>
              <w:rPr>
                <w:szCs w:val="24"/>
              </w:rPr>
            </w:pPr>
            <w:r w:rsidRPr="006D5191">
              <w:rPr>
                <w:szCs w:val="24"/>
              </w:rPr>
              <w:t>Alinhamento</w:t>
            </w:r>
          </w:p>
        </w:tc>
      </w:tr>
      <w:tr w:rsidR="00B3423E" w:rsidRPr="006D5191" w14:paraId="5F913DC1" w14:textId="77777777" w:rsidTr="006D7F3C">
        <w:trPr>
          <w:cantSplit/>
          <w:jc w:val="center"/>
        </w:trPr>
        <w:tc>
          <w:tcPr>
            <w:tcW w:w="4535" w:type="dxa"/>
            <w:vMerge/>
            <w:shd w:val="clear" w:color="auto" w:fill="CCCCCC"/>
          </w:tcPr>
          <w:p w14:paraId="44D76ACF" w14:textId="77777777" w:rsidR="00B3423E" w:rsidRPr="006D5191" w:rsidRDefault="00B3423E" w:rsidP="00CF7064">
            <w:pPr>
              <w:pStyle w:val="CabealhoTabelaSIBRAGEC2003"/>
              <w:spacing w:before="20" w:after="20"/>
              <w:rPr>
                <w:szCs w:val="24"/>
              </w:rPr>
            </w:pPr>
          </w:p>
        </w:tc>
        <w:tc>
          <w:tcPr>
            <w:tcW w:w="1559" w:type="dxa"/>
            <w:shd w:val="clear" w:color="auto" w:fill="CCCCCC"/>
          </w:tcPr>
          <w:p w14:paraId="17295FEB" w14:textId="77777777" w:rsidR="00B3423E" w:rsidRPr="006D5191" w:rsidRDefault="00B3423E" w:rsidP="00CF7064">
            <w:pPr>
              <w:pStyle w:val="CabealhoTabelaSIBRAGEC2003"/>
              <w:spacing w:before="20" w:after="20"/>
              <w:rPr>
                <w:szCs w:val="24"/>
              </w:rPr>
            </w:pPr>
            <w:r w:rsidRPr="006D5191">
              <w:rPr>
                <w:szCs w:val="24"/>
              </w:rPr>
              <w:t>Antes</w:t>
            </w:r>
          </w:p>
        </w:tc>
        <w:tc>
          <w:tcPr>
            <w:tcW w:w="1560" w:type="dxa"/>
            <w:shd w:val="clear" w:color="auto" w:fill="CCCCCC"/>
          </w:tcPr>
          <w:p w14:paraId="2951703F" w14:textId="77777777" w:rsidR="00B3423E" w:rsidRPr="006D5191" w:rsidRDefault="00B3423E" w:rsidP="00CF7064">
            <w:pPr>
              <w:pStyle w:val="CabealhoTabelaSIBRAGEC2003"/>
              <w:spacing w:before="20" w:after="20"/>
              <w:rPr>
                <w:szCs w:val="24"/>
              </w:rPr>
            </w:pPr>
            <w:r w:rsidRPr="006D5191">
              <w:rPr>
                <w:szCs w:val="24"/>
              </w:rPr>
              <w:t>Depois</w:t>
            </w:r>
          </w:p>
        </w:tc>
        <w:tc>
          <w:tcPr>
            <w:tcW w:w="1361" w:type="dxa"/>
            <w:vMerge/>
            <w:shd w:val="clear" w:color="auto" w:fill="CCCCCC"/>
          </w:tcPr>
          <w:p w14:paraId="344BEB5E" w14:textId="77777777" w:rsidR="00B3423E" w:rsidRPr="006D5191" w:rsidRDefault="00B3423E" w:rsidP="00CF7064">
            <w:pPr>
              <w:pStyle w:val="CabealhoTabelaSIBRAGEC2003"/>
              <w:spacing w:before="20" w:after="20"/>
              <w:rPr>
                <w:szCs w:val="24"/>
              </w:rPr>
            </w:pPr>
          </w:p>
        </w:tc>
      </w:tr>
      <w:tr w:rsidR="006D7F3C" w:rsidRPr="006D5191" w14:paraId="2A22E8C6" w14:textId="77777777" w:rsidTr="006D7F3C">
        <w:trPr>
          <w:jc w:val="center"/>
        </w:trPr>
        <w:tc>
          <w:tcPr>
            <w:tcW w:w="4535" w:type="dxa"/>
          </w:tcPr>
          <w:p w14:paraId="37A6CDCD" w14:textId="77777777" w:rsidR="006D7F3C" w:rsidRPr="006D5191" w:rsidRDefault="006D7F3C" w:rsidP="00D21111">
            <w:pPr>
              <w:pStyle w:val="TextoTabelaSIBRAGEC2003"/>
              <w:spacing w:before="20" w:after="20"/>
              <w:rPr>
                <w:sz w:val="24"/>
                <w:szCs w:val="24"/>
              </w:rPr>
            </w:pPr>
            <w:r w:rsidRPr="006D5191">
              <w:rPr>
                <w:sz w:val="24"/>
                <w:szCs w:val="24"/>
              </w:rPr>
              <w:t xml:space="preserve">Títulos do Resumo e </w:t>
            </w:r>
            <w:r w:rsidRPr="006D5191">
              <w:rPr>
                <w:i/>
                <w:iCs/>
                <w:sz w:val="24"/>
                <w:szCs w:val="24"/>
              </w:rPr>
              <w:t>Abstract</w:t>
            </w:r>
          </w:p>
        </w:tc>
        <w:tc>
          <w:tcPr>
            <w:tcW w:w="1559" w:type="dxa"/>
          </w:tcPr>
          <w:p w14:paraId="1531FB48" w14:textId="77777777" w:rsidR="006D7F3C" w:rsidRPr="006D5191" w:rsidRDefault="006D7F3C" w:rsidP="00D21111">
            <w:pPr>
              <w:pStyle w:val="TextoTabelaSIBRAGEC2003"/>
              <w:spacing w:before="20" w:after="20"/>
              <w:jc w:val="center"/>
              <w:rPr>
                <w:sz w:val="24"/>
                <w:szCs w:val="24"/>
              </w:rPr>
            </w:pPr>
            <w:r w:rsidRPr="006D5191">
              <w:rPr>
                <w:sz w:val="24"/>
                <w:szCs w:val="24"/>
              </w:rPr>
              <w:t>18</w:t>
            </w:r>
          </w:p>
        </w:tc>
        <w:tc>
          <w:tcPr>
            <w:tcW w:w="1560" w:type="dxa"/>
          </w:tcPr>
          <w:p w14:paraId="3981A969" w14:textId="77777777" w:rsidR="006D7F3C" w:rsidRPr="006D5191" w:rsidRDefault="006D7F3C" w:rsidP="00D21111">
            <w:pPr>
              <w:pStyle w:val="TextoTabelaSIBRAGEC2003"/>
              <w:spacing w:before="20" w:after="20"/>
              <w:jc w:val="center"/>
              <w:rPr>
                <w:sz w:val="24"/>
                <w:szCs w:val="24"/>
              </w:rPr>
            </w:pPr>
            <w:r w:rsidRPr="006D5191">
              <w:rPr>
                <w:sz w:val="24"/>
                <w:szCs w:val="24"/>
              </w:rPr>
              <w:t>6</w:t>
            </w:r>
          </w:p>
        </w:tc>
        <w:tc>
          <w:tcPr>
            <w:tcW w:w="1361" w:type="dxa"/>
          </w:tcPr>
          <w:p w14:paraId="3E4CFA16" w14:textId="77777777" w:rsidR="006D7F3C" w:rsidRPr="006D5191" w:rsidRDefault="006D7F3C" w:rsidP="00D21111">
            <w:pPr>
              <w:pStyle w:val="TextoTabelaSIBRAGEC2003"/>
              <w:spacing w:before="20" w:after="20"/>
              <w:jc w:val="center"/>
              <w:rPr>
                <w:sz w:val="24"/>
                <w:szCs w:val="24"/>
              </w:rPr>
            </w:pPr>
            <w:r w:rsidRPr="006D5191">
              <w:rPr>
                <w:sz w:val="24"/>
                <w:szCs w:val="24"/>
              </w:rPr>
              <w:t>Esquerdo</w:t>
            </w:r>
          </w:p>
        </w:tc>
      </w:tr>
      <w:tr w:rsidR="006D7F3C" w:rsidRPr="006D5191" w14:paraId="3D374900" w14:textId="77777777" w:rsidTr="006D7F3C">
        <w:trPr>
          <w:jc w:val="center"/>
        </w:trPr>
        <w:tc>
          <w:tcPr>
            <w:tcW w:w="4535" w:type="dxa"/>
          </w:tcPr>
          <w:p w14:paraId="1848B20C" w14:textId="77777777" w:rsidR="006D7F3C" w:rsidRPr="006D5191" w:rsidRDefault="006D7F3C" w:rsidP="00D21111">
            <w:pPr>
              <w:pStyle w:val="TextoTabelaSIBRAGEC2003"/>
              <w:spacing w:before="20" w:after="20"/>
              <w:rPr>
                <w:sz w:val="24"/>
                <w:szCs w:val="24"/>
              </w:rPr>
            </w:pPr>
            <w:r w:rsidRPr="006D5191">
              <w:rPr>
                <w:sz w:val="24"/>
                <w:szCs w:val="24"/>
              </w:rPr>
              <w:t xml:space="preserve">Título primário </w:t>
            </w:r>
          </w:p>
        </w:tc>
        <w:tc>
          <w:tcPr>
            <w:tcW w:w="1559" w:type="dxa"/>
          </w:tcPr>
          <w:p w14:paraId="37E34017" w14:textId="77777777" w:rsidR="006D7F3C" w:rsidRPr="006D5191" w:rsidRDefault="006D7F3C" w:rsidP="00D21111">
            <w:pPr>
              <w:pStyle w:val="TextoTabelaSIBRAGEC2003"/>
              <w:spacing w:before="20" w:after="2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1560" w:type="dxa"/>
          </w:tcPr>
          <w:p w14:paraId="241E8202" w14:textId="77777777" w:rsidR="006D7F3C" w:rsidRPr="006D5191" w:rsidRDefault="006D7F3C" w:rsidP="00D21111">
            <w:pPr>
              <w:pStyle w:val="TextoTabelaSIBRAGEC2003"/>
              <w:spacing w:before="20" w:after="20"/>
              <w:jc w:val="center"/>
              <w:rPr>
                <w:sz w:val="24"/>
                <w:szCs w:val="24"/>
              </w:rPr>
            </w:pPr>
            <w:r w:rsidRPr="006D5191">
              <w:rPr>
                <w:sz w:val="24"/>
                <w:szCs w:val="24"/>
              </w:rPr>
              <w:t>6</w:t>
            </w:r>
          </w:p>
        </w:tc>
        <w:tc>
          <w:tcPr>
            <w:tcW w:w="1361" w:type="dxa"/>
          </w:tcPr>
          <w:p w14:paraId="416E3D6D" w14:textId="77777777" w:rsidR="006D7F3C" w:rsidRPr="006D5191" w:rsidRDefault="006D7F3C" w:rsidP="00D21111">
            <w:pPr>
              <w:pStyle w:val="TextoTabelaSIBRAGEC2003"/>
              <w:spacing w:before="20" w:after="20"/>
              <w:jc w:val="center"/>
              <w:rPr>
                <w:sz w:val="24"/>
                <w:szCs w:val="24"/>
              </w:rPr>
            </w:pPr>
            <w:r w:rsidRPr="006D5191">
              <w:rPr>
                <w:sz w:val="24"/>
                <w:szCs w:val="24"/>
              </w:rPr>
              <w:t>Esquerdo</w:t>
            </w:r>
          </w:p>
        </w:tc>
      </w:tr>
      <w:tr w:rsidR="006D7F3C" w:rsidRPr="006D5191" w14:paraId="78613DF6" w14:textId="77777777" w:rsidTr="006D7F3C">
        <w:trPr>
          <w:jc w:val="center"/>
        </w:trPr>
        <w:tc>
          <w:tcPr>
            <w:tcW w:w="4535" w:type="dxa"/>
          </w:tcPr>
          <w:p w14:paraId="0CF86D01" w14:textId="77777777" w:rsidR="006D7F3C" w:rsidRPr="006D5191" w:rsidRDefault="006D7F3C" w:rsidP="00D21111">
            <w:pPr>
              <w:pStyle w:val="TextoTabelaSIBRAGEC2003"/>
              <w:spacing w:before="20" w:after="20"/>
              <w:rPr>
                <w:sz w:val="24"/>
                <w:szCs w:val="24"/>
              </w:rPr>
            </w:pPr>
            <w:r w:rsidRPr="006D5191">
              <w:rPr>
                <w:sz w:val="24"/>
                <w:szCs w:val="24"/>
              </w:rPr>
              <w:t>Títulos secundário e terciário</w:t>
            </w:r>
          </w:p>
        </w:tc>
        <w:tc>
          <w:tcPr>
            <w:tcW w:w="1559" w:type="dxa"/>
          </w:tcPr>
          <w:p w14:paraId="317A7756" w14:textId="77777777" w:rsidR="006D7F3C" w:rsidRPr="006D5191" w:rsidRDefault="006D7F3C" w:rsidP="00D21111">
            <w:pPr>
              <w:pStyle w:val="TextoTabelaSIBRAGEC2003"/>
              <w:spacing w:before="20" w:after="2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1560" w:type="dxa"/>
          </w:tcPr>
          <w:p w14:paraId="4240EC05" w14:textId="77777777" w:rsidR="006D7F3C" w:rsidRPr="006D5191" w:rsidRDefault="006D7F3C" w:rsidP="00D21111">
            <w:pPr>
              <w:pStyle w:val="TextoTabelaSIBRAGEC2003"/>
              <w:spacing w:before="20" w:after="2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361" w:type="dxa"/>
          </w:tcPr>
          <w:p w14:paraId="4FAB441F" w14:textId="77777777" w:rsidR="006D7F3C" w:rsidRPr="006D5191" w:rsidRDefault="006D7F3C" w:rsidP="00D21111">
            <w:pPr>
              <w:pStyle w:val="TextoTabelaSIBRAGEC2003"/>
              <w:spacing w:before="20" w:after="20"/>
              <w:jc w:val="center"/>
              <w:rPr>
                <w:sz w:val="24"/>
                <w:szCs w:val="24"/>
              </w:rPr>
            </w:pPr>
            <w:r w:rsidRPr="006D5191">
              <w:rPr>
                <w:sz w:val="24"/>
                <w:szCs w:val="24"/>
              </w:rPr>
              <w:t>Esquerdo</w:t>
            </w:r>
          </w:p>
        </w:tc>
      </w:tr>
      <w:tr w:rsidR="00F75896" w:rsidRPr="006D5191" w14:paraId="6DFF847C" w14:textId="77777777" w:rsidTr="006D7F3C">
        <w:trPr>
          <w:jc w:val="center"/>
        </w:trPr>
        <w:tc>
          <w:tcPr>
            <w:tcW w:w="4535" w:type="dxa"/>
          </w:tcPr>
          <w:p w14:paraId="61FAEF53" w14:textId="77777777" w:rsidR="00F75896" w:rsidRPr="006D5191" w:rsidRDefault="00F75896" w:rsidP="00CF7064">
            <w:pPr>
              <w:pStyle w:val="TextoTabelaSIBRAGEC2003"/>
              <w:spacing w:before="20" w:after="20"/>
              <w:rPr>
                <w:sz w:val="24"/>
                <w:szCs w:val="24"/>
              </w:rPr>
            </w:pPr>
            <w:r w:rsidRPr="006D5191">
              <w:rPr>
                <w:sz w:val="24"/>
                <w:szCs w:val="24"/>
              </w:rPr>
              <w:t xml:space="preserve">Corpo de texto do resumo, </w:t>
            </w:r>
            <w:r w:rsidRPr="006D5191">
              <w:rPr>
                <w:i/>
                <w:iCs/>
                <w:sz w:val="24"/>
                <w:szCs w:val="24"/>
              </w:rPr>
              <w:t>abstract</w:t>
            </w:r>
            <w:r w:rsidRPr="006D5191">
              <w:rPr>
                <w:sz w:val="24"/>
                <w:szCs w:val="24"/>
              </w:rPr>
              <w:t xml:space="preserve"> e do artigo</w:t>
            </w:r>
          </w:p>
        </w:tc>
        <w:tc>
          <w:tcPr>
            <w:tcW w:w="1559" w:type="dxa"/>
          </w:tcPr>
          <w:p w14:paraId="72BC37AA" w14:textId="446114A9" w:rsidR="00F75896" w:rsidRPr="006D5191" w:rsidRDefault="00CF7064" w:rsidP="00CF7064">
            <w:pPr>
              <w:pStyle w:val="TextoTabelaSIBRAGEC2003"/>
              <w:spacing w:before="20" w:after="2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1560" w:type="dxa"/>
          </w:tcPr>
          <w:p w14:paraId="39B05FE8" w14:textId="6C4E0911" w:rsidR="00F75896" w:rsidRPr="006D5191" w:rsidRDefault="00CF7064" w:rsidP="00CF7064">
            <w:pPr>
              <w:pStyle w:val="TextoTabelaSIBRAGEC2003"/>
              <w:spacing w:before="20" w:after="2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361" w:type="dxa"/>
          </w:tcPr>
          <w:p w14:paraId="3E5C1788" w14:textId="77777777" w:rsidR="00F75896" w:rsidRPr="006D5191" w:rsidRDefault="00F75896" w:rsidP="00CF7064">
            <w:pPr>
              <w:pStyle w:val="TextoTabelaSIBRAGEC2003"/>
              <w:spacing w:before="20" w:after="20"/>
              <w:jc w:val="center"/>
              <w:rPr>
                <w:sz w:val="24"/>
                <w:szCs w:val="24"/>
              </w:rPr>
            </w:pPr>
            <w:r w:rsidRPr="006D5191">
              <w:rPr>
                <w:sz w:val="24"/>
                <w:szCs w:val="24"/>
              </w:rPr>
              <w:t>Justificado</w:t>
            </w:r>
          </w:p>
        </w:tc>
      </w:tr>
      <w:tr w:rsidR="00F75896" w:rsidRPr="006D5191" w14:paraId="6E091A98" w14:textId="77777777" w:rsidTr="006D7F3C">
        <w:trPr>
          <w:jc w:val="center"/>
        </w:trPr>
        <w:tc>
          <w:tcPr>
            <w:tcW w:w="4535" w:type="dxa"/>
          </w:tcPr>
          <w:p w14:paraId="7E8A7F35" w14:textId="77777777" w:rsidR="00F75896" w:rsidRPr="006D5191" w:rsidRDefault="00F75896" w:rsidP="00CF7064">
            <w:pPr>
              <w:pStyle w:val="TextoTabelaSIBRAGEC2003"/>
              <w:spacing w:before="20" w:after="20"/>
              <w:rPr>
                <w:sz w:val="24"/>
                <w:szCs w:val="24"/>
              </w:rPr>
            </w:pPr>
            <w:r w:rsidRPr="006D5191">
              <w:rPr>
                <w:sz w:val="24"/>
                <w:szCs w:val="24"/>
              </w:rPr>
              <w:t xml:space="preserve">Títulos da Tabela </w:t>
            </w:r>
          </w:p>
        </w:tc>
        <w:tc>
          <w:tcPr>
            <w:tcW w:w="1559" w:type="dxa"/>
          </w:tcPr>
          <w:p w14:paraId="223EFF54" w14:textId="5339DCD5" w:rsidR="00F75896" w:rsidRPr="006D5191" w:rsidRDefault="00CF7064" w:rsidP="00CF7064">
            <w:pPr>
              <w:pStyle w:val="TextoTabelaSIBRAGEC2003"/>
              <w:spacing w:before="20" w:after="2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1560" w:type="dxa"/>
          </w:tcPr>
          <w:p w14:paraId="65D602B8" w14:textId="54E35255" w:rsidR="00F75896" w:rsidRPr="006D5191" w:rsidRDefault="00CF7064" w:rsidP="00CF7064">
            <w:pPr>
              <w:pStyle w:val="TextoTabelaSIBRAGEC2003"/>
              <w:spacing w:before="20" w:after="2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361" w:type="dxa"/>
          </w:tcPr>
          <w:p w14:paraId="5E333870" w14:textId="77777777" w:rsidR="00F75896" w:rsidRPr="006D5191" w:rsidRDefault="00F75896" w:rsidP="00CF7064">
            <w:pPr>
              <w:pStyle w:val="TextoTabelaSIBRAGEC2003"/>
              <w:spacing w:before="20" w:after="20"/>
              <w:jc w:val="center"/>
              <w:rPr>
                <w:sz w:val="24"/>
                <w:szCs w:val="24"/>
              </w:rPr>
            </w:pPr>
            <w:r w:rsidRPr="006D5191">
              <w:rPr>
                <w:sz w:val="24"/>
                <w:szCs w:val="24"/>
              </w:rPr>
              <w:t>Centralizado</w:t>
            </w:r>
          </w:p>
        </w:tc>
      </w:tr>
      <w:tr w:rsidR="00F75896" w:rsidRPr="006D5191" w14:paraId="623FEE3C" w14:textId="77777777" w:rsidTr="006D7F3C">
        <w:trPr>
          <w:jc w:val="center"/>
        </w:trPr>
        <w:tc>
          <w:tcPr>
            <w:tcW w:w="4535" w:type="dxa"/>
          </w:tcPr>
          <w:p w14:paraId="6E4E275C" w14:textId="77777777" w:rsidR="00F75896" w:rsidRPr="006D5191" w:rsidRDefault="00F75896" w:rsidP="00CF7064">
            <w:pPr>
              <w:pStyle w:val="TextoTabelaSIBRAGEC2003"/>
              <w:spacing w:before="20" w:after="20"/>
              <w:rPr>
                <w:sz w:val="24"/>
                <w:szCs w:val="24"/>
              </w:rPr>
            </w:pPr>
            <w:r w:rsidRPr="006D5191">
              <w:rPr>
                <w:sz w:val="24"/>
                <w:szCs w:val="24"/>
              </w:rPr>
              <w:t>Títulos da Figura</w:t>
            </w:r>
          </w:p>
        </w:tc>
        <w:tc>
          <w:tcPr>
            <w:tcW w:w="1559" w:type="dxa"/>
          </w:tcPr>
          <w:p w14:paraId="4748F539" w14:textId="489FE40D" w:rsidR="00F75896" w:rsidRPr="006D5191" w:rsidRDefault="00CF7064" w:rsidP="00CF7064">
            <w:pPr>
              <w:pStyle w:val="TextoTabelaSIBRAGEC2003"/>
              <w:spacing w:before="20" w:after="2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1560" w:type="dxa"/>
          </w:tcPr>
          <w:p w14:paraId="54F46ED6" w14:textId="4D3B7669" w:rsidR="00F75896" w:rsidRPr="006D5191" w:rsidRDefault="00CF7064" w:rsidP="00CF7064">
            <w:pPr>
              <w:pStyle w:val="TextoTabelaSIBRAGEC2003"/>
              <w:spacing w:before="20" w:after="2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361" w:type="dxa"/>
          </w:tcPr>
          <w:p w14:paraId="404CED7F" w14:textId="77777777" w:rsidR="00F75896" w:rsidRPr="006D5191" w:rsidRDefault="00F75896" w:rsidP="00CF7064">
            <w:pPr>
              <w:pStyle w:val="TextoTabelaSIBRAGEC2003"/>
              <w:spacing w:before="20" w:after="20"/>
              <w:jc w:val="center"/>
              <w:rPr>
                <w:sz w:val="24"/>
                <w:szCs w:val="24"/>
              </w:rPr>
            </w:pPr>
            <w:r w:rsidRPr="006D5191">
              <w:rPr>
                <w:sz w:val="24"/>
                <w:szCs w:val="24"/>
              </w:rPr>
              <w:t>Centralizado</w:t>
            </w:r>
          </w:p>
        </w:tc>
      </w:tr>
      <w:tr w:rsidR="00F75896" w:rsidRPr="006D5191" w14:paraId="4AEA785B" w14:textId="77777777" w:rsidTr="006D7F3C">
        <w:trPr>
          <w:jc w:val="center"/>
        </w:trPr>
        <w:tc>
          <w:tcPr>
            <w:tcW w:w="4535" w:type="dxa"/>
          </w:tcPr>
          <w:p w14:paraId="49A3707A" w14:textId="7DBD6D8A" w:rsidR="00F75896" w:rsidRPr="006D5191" w:rsidRDefault="00F75896" w:rsidP="00CF7064">
            <w:pPr>
              <w:pStyle w:val="TextoTabelaSIBRAGEC2003"/>
              <w:spacing w:before="20" w:after="20"/>
              <w:rPr>
                <w:sz w:val="24"/>
                <w:szCs w:val="24"/>
              </w:rPr>
            </w:pPr>
            <w:r w:rsidRPr="006D5191">
              <w:rPr>
                <w:sz w:val="24"/>
                <w:szCs w:val="24"/>
              </w:rPr>
              <w:t>Cabeçalho da Tabela</w:t>
            </w:r>
          </w:p>
        </w:tc>
        <w:tc>
          <w:tcPr>
            <w:tcW w:w="1559" w:type="dxa"/>
          </w:tcPr>
          <w:p w14:paraId="1E1EDBC1" w14:textId="059D77DE" w:rsidR="00F75896" w:rsidRPr="006D5191" w:rsidRDefault="00CF7064" w:rsidP="00CF7064">
            <w:pPr>
              <w:pStyle w:val="TextoTabelaSIBRAGEC2003"/>
              <w:spacing w:before="20" w:after="2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560" w:type="dxa"/>
          </w:tcPr>
          <w:p w14:paraId="20E13004" w14:textId="40C45C47" w:rsidR="00F75896" w:rsidRPr="006D5191" w:rsidRDefault="00CF7064" w:rsidP="00CF7064">
            <w:pPr>
              <w:pStyle w:val="TextoTabelaSIBRAGEC2003"/>
              <w:spacing w:before="20" w:after="2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361" w:type="dxa"/>
          </w:tcPr>
          <w:p w14:paraId="79FBC611" w14:textId="77777777" w:rsidR="00F75896" w:rsidRPr="006D5191" w:rsidRDefault="00F75896" w:rsidP="00CF7064">
            <w:pPr>
              <w:pStyle w:val="TextoTabelaSIBRAGEC2003"/>
              <w:spacing w:before="20" w:after="20"/>
              <w:jc w:val="center"/>
              <w:rPr>
                <w:sz w:val="24"/>
                <w:szCs w:val="24"/>
              </w:rPr>
            </w:pPr>
            <w:r w:rsidRPr="006D5191">
              <w:rPr>
                <w:sz w:val="24"/>
                <w:szCs w:val="24"/>
              </w:rPr>
              <w:t>Centralizado</w:t>
            </w:r>
          </w:p>
        </w:tc>
      </w:tr>
      <w:tr w:rsidR="00CF7064" w:rsidRPr="006D5191" w14:paraId="6C43BD2E" w14:textId="77777777" w:rsidTr="006D7F3C">
        <w:trPr>
          <w:jc w:val="center"/>
        </w:trPr>
        <w:tc>
          <w:tcPr>
            <w:tcW w:w="4535" w:type="dxa"/>
          </w:tcPr>
          <w:p w14:paraId="62404810" w14:textId="2F1FC357" w:rsidR="00CF7064" w:rsidRPr="006D5191" w:rsidRDefault="00CF7064" w:rsidP="00CE1578">
            <w:pPr>
              <w:pStyle w:val="TextoTabelaSIBRAGEC2003"/>
              <w:spacing w:before="20" w:after="2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</w:t>
            </w:r>
            <w:r w:rsidRPr="006D5191">
              <w:rPr>
                <w:sz w:val="24"/>
                <w:szCs w:val="24"/>
              </w:rPr>
              <w:t>orpo de texto da Tabela</w:t>
            </w:r>
          </w:p>
        </w:tc>
        <w:tc>
          <w:tcPr>
            <w:tcW w:w="1559" w:type="dxa"/>
          </w:tcPr>
          <w:p w14:paraId="57198087" w14:textId="77777777" w:rsidR="00CF7064" w:rsidRPr="006D5191" w:rsidRDefault="00CF7064" w:rsidP="00CE1578">
            <w:pPr>
              <w:pStyle w:val="TextoTabelaSIBRAGEC2003"/>
              <w:spacing w:before="20" w:after="2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560" w:type="dxa"/>
          </w:tcPr>
          <w:p w14:paraId="08649868" w14:textId="77777777" w:rsidR="00CF7064" w:rsidRPr="006D5191" w:rsidRDefault="00CF7064" w:rsidP="00CE1578">
            <w:pPr>
              <w:pStyle w:val="TextoTabelaSIBRAGEC2003"/>
              <w:spacing w:before="20" w:after="2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361" w:type="dxa"/>
          </w:tcPr>
          <w:p w14:paraId="16378DB3" w14:textId="4AEB95F8" w:rsidR="00CF7064" w:rsidRPr="006D5191" w:rsidRDefault="00CF7064" w:rsidP="00CE1578">
            <w:pPr>
              <w:pStyle w:val="TextoTabelaSIBRAGEC2003"/>
              <w:spacing w:before="20" w:after="2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Variável</w:t>
            </w:r>
          </w:p>
        </w:tc>
      </w:tr>
      <w:tr w:rsidR="00F75896" w:rsidRPr="006D5191" w14:paraId="16736E56" w14:textId="77777777" w:rsidTr="006D7F3C">
        <w:trPr>
          <w:jc w:val="center"/>
        </w:trPr>
        <w:tc>
          <w:tcPr>
            <w:tcW w:w="4535" w:type="dxa"/>
          </w:tcPr>
          <w:p w14:paraId="20181067" w14:textId="77777777" w:rsidR="00F75896" w:rsidRPr="006D5191" w:rsidRDefault="00F75896" w:rsidP="00CF7064">
            <w:pPr>
              <w:pStyle w:val="TextoTabelaSIBRAGEC2003"/>
              <w:spacing w:before="20" w:after="20"/>
              <w:rPr>
                <w:sz w:val="24"/>
                <w:szCs w:val="24"/>
              </w:rPr>
            </w:pPr>
            <w:r w:rsidRPr="006D5191">
              <w:rPr>
                <w:sz w:val="24"/>
                <w:szCs w:val="24"/>
              </w:rPr>
              <w:t>Nota de fim</w:t>
            </w:r>
          </w:p>
        </w:tc>
        <w:tc>
          <w:tcPr>
            <w:tcW w:w="1559" w:type="dxa"/>
          </w:tcPr>
          <w:p w14:paraId="563A14FC" w14:textId="77777777" w:rsidR="00F75896" w:rsidRPr="006D5191" w:rsidRDefault="00F75896" w:rsidP="00CF7064">
            <w:pPr>
              <w:pStyle w:val="TextoTabelaSIBRAGEC2003"/>
              <w:spacing w:before="20" w:after="20"/>
              <w:jc w:val="center"/>
              <w:rPr>
                <w:sz w:val="24"/>
                <w:szCs w:val="24"/>
              </w:rPr>
            </w:pPr>
            <w:r w:rsidRPr="006D5191">
              <w:rPr>
                <w:sz w:val="24"/>
                <w:szCs w:val="24"/>
              </w:rPr>
              <w:t>0</w:t>
            </w:r>
          </w:p>
        </w:tc>
        <w:tc>
          <w:tcPr>
            <w:tcW w:w="1560" w:type="dxa"/>
          </w:tcPr>
          <w:p w14:paraId="0D43F206" w14:textId="77777777" w:rsidR="00F75896" w:rsidRPr="006D5191" w:rsidRDefault="00F75896" w:rsidP="00CF7064">
            <w:pPr>
              <w:pStyle w:val="TextoTabelaSIBRAGEC2003"/>
              <w:spacing w:before="20" w:after="20"/>
              <w:jc w:val="center"/>
              <w:rPr>
                <w:sz w:val="24"/>
                <w:szCs w:val="24"/>
              </w:rPr>
            </w:pPr>
            <w:r w:rsidRPr="006D5191">
              <w:rPr>
                <w:sz w:val="24"/>
                <w:szCs w:val="24"/>
              </w:rPr>
              <w:t>0</w:t>
            </w:r>
          </w:p>
        </w:tc>
        <w:tc>
          <w:tcPr>
            <w:tcW w:w="1361" w:type="dxa"/>
          </w:tcPr>
          <w:p w14:paraId="02A887EE" w14:textId="77777777" w:rsidR="00F75896" w:rsidRPr="006D5191" w:rsidRDefault="00F75896" w:rsidP="00CF7064">
            <w:pPr>
              <w:pStyle w:val="TextoTabelaSIBRAGEC2003"/>
              <w:spacing w:before="20" w:after="20"/>
              <w:jc w:val="center"/>
              <w:rPr>
                <w:sz w:val="24"/>
                <w:szCs w:val="24"/>
              </w:rPr>
            </w:pPr>
            <w:r w:rsidRPr="006D5191">
              <w:rPr>
                <w:sz w:val="24"/>
                <w:szCs w:val="24"/>
              </w:rPr>
              <w:t>Justificado</w:t>
            </w:r>
          </w:p>
        </w:tc>
      </w:tr>
    </w:tbl>
    <w:p w14:paraId="29C90072" w14:textId="31789707" w:rsidR="00F75896" w:rsidRPr="00AD5AE2" w:rsidRDefault="00F75896" w:rsidP="00AD5AE2">
      <w:pPr>
        <w:pStyle w:val="Ttulo2"/>
      </w:pPr>
      <w:r w:rsidRPr="00AD5AE2">
        <w:t xml:space="preserve">Tabelas, </w:t>
      </w:r>
      <w:r w:rsidR="00293FBB">
        <w:t>Q</w:t>
      </w:r>
      <w:r w:rsidRPr="00AD5AE2">
        <w:t xml:space="preserve">uadros, </w:t>
      </w:r>
      <w:r w:rsidR="00293FBB">
        <w:t>F</w:t>
      </w:r>
      <w:r w:rsidRPr="00AD5AE2">
        <w:t xml:space="preserve">iguras e </w:t>
      </w:r>
      <w:r w:rsidR="00293FBB">
        <w:t>E</w:t>
      </w:r>
      <w:r w:rsidRPr="00AD5AE2">
        <w:t>quações</w:t>
      </w:r>
    </w:p>
    <w:p w14:paraId="1F22CF30" w14:textId="7A46A6A1" w:rsidR="00F75896" w:rsidRPr="006D5191" w:rsidRDefault="00F75896" w:rsidP="00584F28">
      <w:r w:rsidRPr="006D5191">
        <w:t>Um cuidado adicional deve ser tomado com relação às Tabelas, Quadros e Figuras, pois os arquivos originais poderão sofrer uma redução. Assim, aconselha-se não utilizar caracteres muito pequenos.</w:t>
      </w:r>
    </w:p>
    <w:p w14:paraId="157319A4" w14:textId="77777777" w:rsidR="00F75896" w:rsidRPr="006D5191" w:rsidRDefault="00F75896" w:rsidP="00584F28">
      <w:r w:rsidRPr="006D5191">
        <w:t>Especificamente com relação aos Quadros, aconselha-se seguir o modelo apresentado neste documento. Se necessário, pode-se reduzir a fonte para o tamanho 10, apenas nas tabelas e nos quadros.</w:t>
      </w:r>
    </w:p>
    <w:p w14:paraId="7BAB5AB4" w14:textId="709EEFBF" w:rsidR="00F75896" w:rsidRPr="006D5191" w:rsidRDefault="00F75896" w:rsidP="00584F28">
      <w:r w:rsidRPr="006D5191">
        <w:t xml:space="preserve">As Tabelas, Quadros, Figuras, Fotografias e Equações devem ser numerados. A sua numeração deve ser em </w:t>
      </w:r>
      <w:r w:rsidR="00CC4655" w:rsidRPr="006D5191">
        <w:t>sequência</w:t>
      </w:r>
      <w:r w:rsidRPr="006D5191">
        <w:t xml:space="preserve"> de acordo com o título da legenda (Exemplo: Tabela 1, Tabela 2, etc.; Figura 1, Figura 2, etc.). No corpo do texto, estes elementos devem ser citados com letra inicial maiúscula (Exemplo: Tabela 1, Figura 2, Quadro 3, Eq. 4 etc.).</w:t>
      </w:r>
    </w:p>
    <w:p w14:paraId="77C39915" w14:textId="6F1DF424" w:rsidR="00F75896" w:rsidRDefault="00F75896" w:rsidP="00584F28">
      <w:r w:rsidRPr="006D5191">
        <w:t>O título das Tabelas</w:t>
      </w:r>
      <w:r w:rsidR="00293FBB">
        <w:t>,</w:t>
      </w:r>
      <w:r w:rsidRPr="006D5191">
        <w:t xml:space="preserve"> dos Quadros </w:t>
      </w:r>
      <w:r w:rsidR="00293FBB">
        <w:t xml:space="preserve">e das Figuras </w:t>
      </w:r>
      <w:r w:rsidRPr="006D5191">
        <w:t xml:space="preserve">deve estar localizado na parte superior das mesmas, </w:t>
      </w:r>
      <w:r w:rsidR="00293FBB">
        <w:t>todos</w:t>
      </w:r>
      <w:r w:rsidRPr="006D5191">
        <w:t xml:space="preserve"> centralizados, conforme já apresentado no Quadro </w:t>
      </w:r>
      <w:smartTag w:uri="urn:schemas-microsoft-com:office:smarttags" w:element="metricconverter">
        <w:smartTagPr>
          <w:attr w:name="ProductID" w:val="2. A"/>
        </w:smartTagPr>
        <w:r w:rsidRPr="006D5191">
          <w:t>2. A</w:t>
        </w:r>
      </w:smartTag>
      <w:r w:rsidRPr="006D5191">
        <w:t xml:space="preserve"> Figura 1 mostra um exemplo de formatação.</w:t>
      </w:r>
    </w:p>
    <w:p w14:paraId="6EE88229" w14:textId="7F40EA57" w:rsidR="00CF7064" w:rsidRPr="006D5191" w:rsidRDefault="00CF7064" w:rsidP="00CF7064">
      <w:pPr>
        <w:pStyle w:val="TtuloTabelaSIBRAGEC"/>
        <w:spacing w:before="120" w:after="60"/>
        <w:rPr>
          <w:szCs w:val="24"/>
        </w:rPr>
      </w:pPr>
      <w:r w:rsidRPr="00CF7064">
        <w:rPr>
          <w:sz w:val="22"/>
          <w:szCs w:val="22"/>
        </w:rPr>
        <w:t xml:space="preserve">Figura 1 – </w:t>
      </w:r>
      <w:r w:rsidR="00390F1E">
        <w:rPr>
          <w:sz w:val="22"/>
          <w:szCs w:val="22"/>
        </w:rPr>
        <w:t xml:space="preserve">Vista </w:t>
      </w:r>
      <w:r w:rsidR="009B7FA5">
        <w:rPr>
          <w:sz w:val="22"/>
          <w:szCs w:val="22"/>
        </w:rPr>
        <w:t>aérea de Salvador</w:t>
      </w:r>
      <w:r>
        <w:rPr>
          <w:sz w:val="22"/>
          <w:szCs w:val="22"/>
        </w:rPr>
        <w:t>.</w:t>
      </w:r>
    </w:p>
    <w:p w14:paraId="25D4B7D6" w14:textId="100C3D7A" w:rsidR="00F75896" w:rsidRPr="006D5191" w:rsidRDefault="00390F1E" w:rsidP="00CF7064">
      <w:pPr>
        <w:pStyle w:val="TtuloFiguraSIBRAGEC"/>
        <w:spacing w:before="0" w:after="120"/>
        <w:rPr>
          <w:szCs w:val="24"/>
        </w:rPr>
      </w:pPr>
      <w:r>
        <w:rPr>
          <w:noProof/>
          <w:szCs w:val="24"/>
        </w:rPr>
        <w:drawing>
          <wp:inline distT="0" distB="0" distL="0" distR="0" wp14:anchorId="409F1CA1" wp14:editId="6DDF18B0">
            <wp:extent cx="2847975" cy="2135981"/>
            <wp:effectExtent l="0" t="0" r="0" b="0"/>
            <wp:docPr id="959835707" name="Imagem 1" descr="Vista aérea de uma cidade&#10;&#10;O conteúdo gerado por IA pode estar incorre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9835707" name="Imagem 1" descr="Vista aérea de uma cidade&#10;&#10;O conteúdo gerado por IA pode estar incorreto.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7389" cy="21430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AB7D35B" w14:textId="1483802F" w:rsidR="00F75896" w:rsidRPr="006D5191" w:rsidRDefault="00F75896" w:rsidP="00B317BE">
      <w:r w:rsidRPr="006D5191">
        <w:t xml:space="preserve">Ainda com relação às Tabelas, sugere-se que as bordas verticais limítrofes não sejam preenchidas. Aconselha-se, ainda, que as bordas internas verticais e horizontais, das tabelas e dos quadros, tenham </w:t>
      </w:r>
      <w:r w:rsidRPr="006D5191">
        <w:lastRenderedPageBreak/>
        <w:t xml:space="preserve">espessura igual a 1 ponto, </w:t>
      </w:r>
      <w:r w:rsidR="00466004" w:rsidRPr="006D5191">
        <w:t>enquanto</w:t>
      </w:r>
      <w:r w:rsidRPr="006D5191">
        <w:t xml:space="preserve"> as bordas horizontais limítrofes tenham espessura igual a 1 ½ ponto. Esta última recomendação aplica-se também para a borda horizontal que divide o cabeçalho do corpo da tabela ou do quadro.</w:t>
      </w:r>
    </w:p>
    <w:p w14:paraId="29342BB1" w14:textId="77777777" w:rsidR="00F75896" w:rsidRPr="006D5191" w:rsidRDefault="00F75896" w:rsidP="00B317BE">
      <w:r w:rsidRPr="006D5191">
        <w:t>As equações devem ser centralizadas e numeradas conforme já exposto anteriormente, sendo que esta numeração deve ser feita entre parênteses, conforme exemplo a seguir.</w:t>
      </w:r>
    </w:p>
    <w:p w14:paraId="517CF2C7" w14:textId="77777777" w:rsidR="00F75896" w:rsidRPr="006D5191" w:rsidRDefault="00F75896" w:rsidP="006D5191">
      <w:pPr>
        <w:pStyle w:val="TextoArtigoSIBRAGEC"/>
        <w:spacing w:after="0"/>
        <w:jc w:val="right"/>
        <w:rPr>
          <w:szCs w:val="24"/>
        </w:rPr>
      </w:pPr>
      <w:r w:rsidRPr="006D5191">
        <w:rPr>
          <w:position w:val="-30"/>
          <w:szCs w:val="24"/>
        </w:rPr>
        <w:object w:dxaOrig="1040" w:dyaOrig="680" w14:anchorId="18BF2F2B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2.5pt;height:33.75pt" o:ole="">
            <v:imagedata r:id="rId11" o:title=""/>
          </v:shape>
          <o:OLEObject Type="Embed" ProgID="Equation.3" ShapeID="_x0000_i1025" DrawAspect="Content" ObjectID="_1815406381" r:id="rId12"/>
        </w:object>
      </w:r>
      <w:r w:rsidRPr="006D5191">
        <w:rPr>
          <w:szCs w:val="24"/>
        </w:rPr>
        <w:t xml:space="preserve">                                                                 (1)</w:t>
      </w:r>
    </w:p>
    <w:p w14:paraId="417A8F17" w14:textId="6BE097A1" w:rsidR="00F75896" w:rsidRPr="006D5191" w:rsidRDefault="00466004" w:rsidP="00B317BE">
      <w:r>
        <w:t>Em que:</w:t>
      </w:r>
      <w:r w:rsidR="00F75896" w:rsidRPr="006D5191">
        <w:t xml:space="preserve"> IC = indicador de consumo;</w:t>
      </w:r>
    </w:p>
    <w:p w14:paraId="15D0342F" w14:textId="77777777" w:rsidR="00F75896" w:rsidRPr="006D5191" w:rsidRDefault="00F75896" w:rsidP="00B317BE">
      <w:pPr>
        <w:ind w:left="851"/>
      </w:pPr>
      <w:r w:rsidRPr="006D5191">
        <w:t>QM = quantidade de material;</w:t>
      </w:r>
    </w:p>
    <w:p w14:paraId="6F6EA5D8" w14:textId="77777777" w:rsidR="00F75896" w:rsidRPr="006D5191" w:rsidRDefault="00F75896" w:rsidP="00B317BE">
      <w:pPr>
        <w:ind w:left="851"/>
      </w:pPr>
      <w:r w:rsidRPr="006D5191">
        <w:t>QS = quantidade de serviço.</w:t>
      </w:r>
    </w:p>
    <w:p w14:paraId="02DD4735" w14:textId="77777777" w:rsidR="00F75896" w:rsidRPr="006D5191" w:rsidRDefault="00F75896" w:rsidP="00B317BE">
      <w:r w:rsidRPr="006D5191">
        <w:t>Todas as variáveis envolvidas nas equações devem ser explicitadas ao longo do texto ou logo em seguida à apresentação da equação.</w:t>
      </w:r>
    </w:p>
    <w:p w14:paraId="7E0179EB" w14:textId="77777777" w:rsidR="00F75896" w:rsidRPr="002E6DA5" w:rsidRDefault="00F75896" w:rsidP="002E6DA5">
      <w:pPr>
        <w:pStyle w:val="Ttulo1"/>
        <w:ind w:left="426" w:hanging="426"/>
      </w:pPr>
      <w:r w:rsidRPr="002E6DA5">
        <w:t>ESTRUTURA do ARTIGO</w:t>
      </w:r>
    </w:p>
    <w:p w14:paraId="19AF1906" w14:textId="77777777" w:rsidR="00F75896" w:rsidRPr="006D5191" w:rsidRDefault="00F75896" w:rsidP="00B317BE">
      <w:r w:rsidRPr="006D5191">
        <w:t>O artigo deverá ser estruturado da seguinte forma:</w:t>
      </w:r>
    </w:p>
    <w:p w14:paraId="6D5FADE7" w14:textId="77777777" w:rsidR="00F75896" w:rsidRPr="006D5191" w:rsidRDefault="00F75896" w:rsidP="00B317BE">
      <w:pPr>
        <w:pStyle w:val="PargrafodaLista"/>
        <w:numPr>
          <w:ilvl w:val="0"/>
          <w:numId w:val="26"/>
        </w:numPr>
      </w:pPr>
      <w:r w:rsidRPr="006D5191">
        <w:t>cabeçalho;</w:t>
      </w:r>
    </w:p>
    <w:p w14:paraId="0A9F7600" w14:textId="77777777" w:rsidR="00F75896" w:rsidRPr="006D5191" w:rsidRDefault="00F75896" w:rsidP="00B317BE">
      <w:pPr>
        <w:pStyle w:val="PargrafodaLista"/>
        <w:numPr>
          <w:ilvl w:val="0"/>
          <w:numId w:val="26"/>
        </w:numPr>
      </w:pPr>
      <w:r w:rsidRPr="006D5191">
        <w:t>título do trabalho;</w:t>
      </w:r>
    </w:p>
    <w:p w14:paraId="227E93E0" w14:textId="6D69FB71" w:rsidR="00F75896" w:rsidRPr="006D5191" w:rsidRDefault="0035606E" w:rsidP="00B317BE">
      <w:pPr>
        <w:pStyle w:val="PargrafodaLista"/>
        <w:numPr>
          <w:ilvl w:val="0"/>
          <w:numId w:val="26"/>
        </w:numPr>
      </w:pPr>
      <w:r w:rsidRPr="006D5191">
        <w:t>nome do</w:t>
      </w:r>
      <w:r w:rsidR="000D73B5">
        <w:t xml:space="preserve"> (s)</w:t>
      </w:r>
      <w:r w:rsidRPr="006D5191">
        <w:t xml:space="preserve"> autor</w:t>
      </w:r>
      <w:r w:rsidR="000D73B5">
        <w:t xml:space="preserve"> (es)</w:t>
      </w:r>
      <w:r w:rsidRPr="006D5191">
        <w:t xml:space="preserve"> e do orientador</w:t>
      </w:r>
      <w:r w:rsidR="00F75896" w:rsidRPr="006D5191">
        <w:t>;</w:t>
      </w:r>
    </w:p>
    <w:p w14:paraId="6CFBC2DA" w14:textId="77777777" w:rsidR="00F75896" w:rsidRPr="006D5191" w:rsidRDefault="00F75896" w:rsidP="00B317BE">
      <w:pPr>
        <w:pStyle w:val="PargrafodaLista"/>
        <w:numPr>
          <w:ilvl w:val="0"/>
          <w:numId w:val="26"/>
        </w:numPr>
      </w:pPr>
      <w:r w:rsidRPr="006D5191">
        <w:t>resumo de, no máximo, 2</w:t>
      </w:r>
      <w:r w:rsidR="00FC07AF" w:rsidRPr="006D5191">
        <w:t>5</w:t>
      </w:r>
      <w:r w:rsidRPr="006D5191">
        <w:t>0 palavras;</w:t>
      </w:r>
    </w:p>
    <w:p w14:paraId="116F142B" w14:textId="77777777" w:rsidR="00F75896" w:rsidRPr="006D5191" w:rsidRDefault="00F75896" w:rsidP="00B317BE">
      <w:pPr>
        <w:pStyle w:val="PargrafodaLista"/>
        <w:numPr>
          <w:ilvl w:val="0"/>
          <w:numId w:val="26"/>
        </w:numPr>
      </w:pPr>
      <w:r w:rsidRPr="006D5191">
        <w:t>palavras-chave (de três a cinco);</w:t>
      </w:r>
    </w:p>
    <w:p w14:paraId="6D65698B" w14:textId="77777777" w:rsidR="00F75896" w:rsidRPr="00B317BE" w:rsidRDefault="00F75896" w:rsidP="00B317BE">
      <w:pPr>
        <w:pStyle w:val="PargrafodaLista"/>
        <w:numPr>
          <w:ilvl w:val="0"/>
          <w:numId w:val="26"/>
        </w:numPr>
        <w:rPr>
          <w:lang w:val="en-US"/>
        </w:rPr>
      </w:pPr>
      <w:r w:rsidRPr="006D5191">
        <w:t>texto</w:t>
      </w:r>
      <w:r w:rsidRPr="00B317BE">
        <w:rPr>
          <w:lang w:val="en-US"/>
        </w:rPr>
        <w:t xml:space="preserve"> principal;</w:t>
      </w:r>
    </w:p>
    <w:p w14:paraId="668EF4FA" w14:textId="77777777" w:rsidR="00F75896" w:rsidRPr="006D5191" w:rsidRDefault="00F75896" w:rsidP="00B317BE">
      <w:pPr>
        <w:pStyle w:val="PargrafodaLista"/>
        <w:numPr>
          <w:ilvl w:val="0"/>
          <w:numId w:val="26"/>
        </w:numPr>
      </w:pPr>
      <w:r w:rsidRPr="006D5191">
        <w:t>referências bibliográficas;</w:t>
      </w:r>
    </w:p>
    <w:p w14:paraId="155901DA" w14:textId="77777777" w:rsidR="00F75896" w:rsidRPr="006D5191" w:rsidRDefault="00F75896" w:rsidP="00B317BE">
      <w:pPr>
        <w:pStyle w:val="PargrafodaLista"/>
        <w:numPr>
          <w:ilvl w:val="0"/>
          <w:numId w:val="26"/>
        </w:numPr>
      </w:pPr>
      <w:r w:rsidRPr="006D5191">
        <w:t>agradecimentos (opcional);</w:t>
      </w:r>
    </w:p>
    <w:p w14:paraId="12A8B24F" w14:textId="77777777" w:rsidR="00F75896" w:rsidRPr="006D5191" w:rsidRDefault="00F75896" w:rsidP="00B317BE">
      <w:pPr>
        <w:ind w:left="993" w:hanging="993"/>
      </w:pPr>
      <w:r w:rsidRPr="006D5191">
        <w:t xml:space="preserve">Importante: não se deve fazer uma folha de rosto, ou seja, deve-se iniciar o texto principal logo após as palavras-chave </w:t>
      </w:r>
      <w:r w:rsidR="00E84BC9" w:rsidRPr="006D5191">
        <w:t>em português</w:t>
      </w:r>
      <w:r w:rsidRPr="006D5191">
        <w:t>.</w:t>
      </w:r>
    </w:p>
    <w:p w14:paraId="6CCD3752" w14:textId="77777777" w:rsidR="00F75896" w:rsidRPr="00AD5AE2" w:rsidRDefault="00F75896" w:rsidP="00AD5AE2">
      <w:pPr>
        <w:pStyle w:val="Ttulo1"/>
        <w:ind w:left="426" w:hanging="426"/>
      </w:pPr>
      <w:r w:rsidRPr="00AD5AE2">
        <w:t>submissão do artigo</w:t>
      </w:r>
    </w:p>
    <w:p w14:paraId="17D02E97" w14:textId="7DB6EE40" w:rsidR="00471F43" w:rsidRPr="006D5191" w:rsidRDefault="00471F43" w:rsidP="00B317BE">
      <w:r w:rsidRPr="006D5191">
        <w:t>Todo o procedimento para o envio d</w:t>
      </w:r>
      <w:r w:rsidR="007E1AE8" w:rsidRPr="006D5191">
        <w:t>os</w:t>
      </w:r>
      <w:r w:rsidRPr="006D5191">
        <w:t xml:space="preserve"> artigos </w:t>
      </w:r>
      <w:r w:rsidR="007E1AE8" w:rsidRPr="006D5191">
        <w:t>está</w:t>
      </w:r>
      <w:r w:rsidR="00E84BC9" w:rsidRPr="006D5191">
        <w:t xml:space="preserve"> disponibilizado no site </w:t>
      </w:r>
      <w:r w:rsidR="007E1AE8" w:rsidRPr="006D5191">
        <w:t xml:space="preserve">da </w:t>
      </w:r>
      <w:r w:rsidR="00B317BE">
        <w:t>AEB</w:t>
      </w:r>
      <w:r w:rsidR="007E1AE8" w:rsidRPr="006D5191">
        <w:t xml:space="preserve"> (</w:t>
      </w:r>
      <w:hyperlink r:id="rId13" w:history="1">
        <w:r w:rsidR="00B317BE" w:rsidRPr="00BE62B4">
          <w:rPr>
            <w:rStyle w:val="Hyperlink"/>
          </w:rPr>
          <w:t>https://academiadeengenharia.eng.br/</w:t>
        </w:r>
      </w:hyperlink>
      <w:r w:rsidR="007E1AE8" w:rsidRPr="006D5191">
        <w:t>)</w:t>
      </w:r>
      <w:r w:rsidRPr="006D5191">
        <w:t>.</w:t>
      </w:r>
    </w:p>
    <w:p w14:paraId="28981C9E" w14:textId="77777777" w:rsidR="00F75896" w:rsidRPr="00AD5AE2" w:rsidRDefault="00F75896" w:rsidP="00AD5AE2">
      <w:pPr>
        <w:pStyle w:val="Ttulo1"/>
        <w:ind w:left="426" w:hanging="426"/>
      </w:pPr>
      <w:r w:rsidRPr="00AD5AE2">
        <w:t>recebimento dos artigos</w:t>
      </w:r>
    </w:p>
    <w:p w14:paraId="6E8E90FE" w14:textId="33C3BD11" w:rsidR="00F75896" w:rsidRPr="006D5191" w:rsidRDefault="00F75896" w:rsidP="00B317BE">
      <w:r w:rsidRPr="006D5191">
        <w:t xml:space="preserve">Os textos devem ser enviados até, no máximo, </w:t>
      </w:r>
      <w:r w:rsidR="00E84BC9" w:rsidRPr="00B317BE">
        <w:rPr>
          <w:b/>
          <w:color w:val="000000"/>
          <w:highlight w:val="yellow"/>
        </w:rPr>
        <w:t xml:space="preserve">15 de </w:t>
      </w:r>
      <w:r w:rsidR="000D73B5">
        <w:rPr>
          <w:b/>
          <w:color w:val="000000"/>
          <w:highlight w:val="yellow"/>
        </w:rPr>
        <w:t>novembro</w:t>
      </w:r>
      <w:r w:rsidR="009F3A41" w:rsidRPr="00B317BE">
        <w:rPr>
          <w:b/>
          <w:color w:val="000000"/>
          <w:highlight w:val="yellow"/>
        </w:rPr>
        <w:t xml:space="preserve"> </w:t>
      </w:r>
      <w:r w:rsidRPr="00B317BE">
        <w:rPr>
          <w:b/>
          <w:color w:val="000000"/>
          <w:highlight w:val="yellow"/>
        </w:rPr>
        <w:t>de 20</w:t>
      </w:r>
      <w:r w:rsidR="00B317BE" w:rsidRPr="00B317BE">
        <w:rPr>
          <w:b/>
          <w:color w:val="000000"/>
          <w:highlight w:val="yellow"/>
        </w:rPr>
        <w:t>25</w:t>
      </w:r>
      <w:r w:rsidRPr="006D5191">
        <w:t>.</w:t>
      </w:r>
    </w:p>
    <w:p w14:paraId="6E5D57EE" w14:textId="77777777" w:rsidR="00F75896" w:rsidRPr="00AD5AE2" w:rsidRDefault="00F75896" w:rsidP="00AD5AE2">
      <w:pPr>
        <w:pStyle w:val="Ttulo1"/>
        <w:ind w:left="426" w:hanging="426"/>
      </w:pPr>
      <w:r w:rsidRPr="00AD5AE2">
        <w:t>Considerações finais</w:t>
      </w:r>
    </w:p>
    <w:p w14:paraId="0E0348D0" w14:textId="77777777" w:rsidR="00F75896" w:rsidRPr="006D5191" w:rsidRDefault="00F75896" w:rsidP="00B317BE">
      <w:r w:rsidRPr="006D5191">
        <w:t>Solicita-se aos autores seguir rigorosamente as instruções constantes neste trabalho. Para as situações não atendidas neste documento, sugere-se a adoção de uma resolução que não esteja completamente em desacordo com as diretrizes apresentadas.</w:t>
      </w:r>
    </w:p>
    <w:p w14:paraId="2F0D1713" w14:textId="41FA641E" w:rsidR="00F75896" w:rsidRPr="006D5191" w:rsidRDefault="00F75896" w:rsidP="00B317BE">
      <w:r w:rsidRPr="006D5191">
        <w:t xml:space="preserve">Finalmente, </w:t>
      </w:r>
      <w:r w:rsidR="00E84BC9" w:rsidRPr="006D5191">
        <w:t xml:space="preserve">a </w:t>
      </w:r>
      <w:r w:rsidR="006530D8">
        <w:t>AEB</w:t>
      </w:r>
      <w:r w:rsidRPr="006D5191">
        <w:t xml:space="preserve"> desej</w:t>
      </w:r>
      <w:r w:rsidR="006530D8">
        <w:t>a</w:t>
      </w:r>
      <w:r w:rsidRPr="006D5191">
        <w:t xml:space="preserve"> a todos um bom trabalho e espera encontrá-los </w:t>
      </w:r>
      <w:r w:rsidR="007E1AE8" w:rsidRPr="006D5191">
        <w:t>n</w:t>
      </w:r>
      <w:r w:rsidR="00E84BC9" w:rsidRPr="006D5191">
        <w:t>a entrega do Prêmio</w:t>
      </w:r>
      <w:r w:rsidRPr="006D5191">
        <w:t>.</w:t>
      </w:r>
    </w:p>
    <w:p w14:paraId="243B00A2" w14:textId="77777777" w:rsidR="00F75896" w:rsidRPr="002E6DA5" w:rsidRDefault="00F75896" w:rsidP="00AE3AA7">
      <w:pPr>
        <w:pStyle w:val="Ttulo1"/>
        <w:numPr>
          <w:ilvl w:val="0"/>
          <w:numId w:val="0"/>
        </w:numPr>
      </w:pPr>
      <w:r w:rsidRPr="002E6DA5">
        <w:lastRenderedPageBreak/>
        <w:t>Referências bibliográficas</w:t>
      </w:r>
    </w:p>
    <w:p w14:paraId="0693FA55" w14:textId="77777777" w:rsidR="00F75896" w:rsidRPr="006D5191" w:rsidRDefault="00F75896" w:rsidP="00AE3AA7">
      <w:r w:rsidRPr="006D5191">
        <w:t xml:space="preserve">A anotação das referências bibliográficas deve estar de acordo com a norma da ABNT: NBR-6023 (2002). Vide </w:t>
      </w:r>
      <w:r w:rsidR="00A9159F" w:rsidRPr="006D5191">
        <w:t xml:space="preserve">alguns </w:t>
      </w:r>
      <w:r w:rsidRPr="006D5191">
        <w:t>exemplos, a seguir:</w:t>
      </w:r>
    </w:p>
    <w:p w14:paraId="75F73A2F" w14:textId="77777777" w:rsidR="00A9159F" w:rsidRPr="006D5191" w:rsidRDefault="00A9159F" w:rsidP="00AE3AA7"/>
    <w:p w14:paraId="28801CD4" w14:textId="77777777" w:rsidR="00F75896" w:rsidRPr="006D5191" w:rsidRDefault="00F75896" w:rsidP="00AE3AA7">
      <w:r w:rsidRPr="006D5191">
        <w:t xml:space="preserve">ASSOCIAÇÃO BRASILEIRA DE NORMAS TÉCNICAS (ABNT). </w:t>
      </w:r>
      <w:r w:rsidRPr="006D5191">
        <w:rPr>
          <w:b/>
          <w:bCs/>
          <w:iCs/>
        </w:rPr>
        <w:t xml:space="preserve">NBR-6023: </w:t>
      </w:r>
      <w:r w:rsidRPr="006D5191">
        <w:rPr>
          <w:iCs/>
        </w:rPr>
        <w:t>Informação e documentação - Referências - Elaboração</w:t>
      </w:r>
      <w:r w:rsidRPr="006D5191">
        <w:rPr>
          <w:i/>
        </w:rPr>
        <w:t xml:space="preserve">. </w:t>
      </w:r>
      <w:r w:rsidRPr="006D5191">
        <w:t>Rio de Janeiro, 2002.</w:t>
      </w:r>
    </w:p>
    <w:p w14:paraId="55DEBF51" w14:textId="77777777" w:rsidR="00F75896" w:rsidRPr="006D5191" w:rsidRDefault="00F75896" w:rsidP="00AE3AA7">
      <w:r w:rsidRPr="006D5191">
        <w:t xml:space="preserve">BRASIL. </w:t>
      </w:r>
      <w:r w:rsidRPr="006D5191">
        <w:rPr>
          <w:b/>
        </w:rPr>
        <w:t>Lei n.</w:t>
      </w:r>
      <w:r w:rsidRPr="006D5191">
        <w:rPr>
          <w:b/>
          <w:u w:val="single"/>
          <w:vertAlign w:val="superscript"/>
        </w:rPr>
        <w:t>o</w:t>
      </w:r>
      <w:r w:rsidRPr="006D5191">
        <w:rPr>
          <w:b/>
        </w:rPr>
        <w:t xml:space="preserve"> 8666, de 21 de junho de 1993.</w:t>
      </w:r>
      <w:r w:rsidRPr="006D5191">
        <w:t xml:space="preserve"> Institui normas para licitações e contratos da Administração Pública, e dá outras providências. Disponível em: &lt;http://www.servidor.gov.br/arq_editaveis/pdf/legislação/Lei%208666Consolidada.pdf&gt;. Acesso em: 12 ago. 2001.</w:t>
      </w:r>
    </w:p>
    <w:p w14:paraId="5D5E5925" w14:textId="77777777" w:rsidR="00F75896" w:rsidRPr="006D5191" w:rsidRDefault="00F75896" w:rsidP="00AE3AA7">
      <w:r w:rsidRPr="006D5191">
        <w:t xml:space="preserve">FARAH, M.F.S. </w:t>
      </w:r>
      <w:r w:rsidRPr="006D5191">
        <w:rPr>
          <w:b/>
        </w:rPr>
        <w:t xml:space="preserve">Tecnologia, processo de trabalho e construção habitacional. </w:t>
      </w:r>
      <w:r w:rsidRPr="006D5191">
        <w:t>1992. 297f. Tese (Doutorado em Sociologia) – Faculdade de Filosofia, Letras e Ciências Humanas da Universidade de São Paulo, São Paulo.</w:t>
      </w:r>
    </w:p>
    <w:p w14:paraId="078ECEAA" w14:textId="77777777" w:rsidR="00F75896" w:rsidRPr="006D5191" w:rsidRDefault="00F75896" w:rsidP="00AE3AA7">
      <w:pPr>
        <w:rPr>
          <w:lang w:val="en-US"/>
        </w:rPr>
      </w:pPr>
      <w:r w:rsidRPr="006D5191">
        <w:rPr>
          <w:lang w:val="en-US"/>
        </w:rPr>
        <w:t xml:space="preserve">HALTENHOFF, C.E. Discussion the contractor-subcontractor relationship: the subcontractor’s view. </w:t>
      </w:r>
      <w:r w:rsidRPr="006D5191">
        <w:rPr>
          <w:b/>
          <w:lang w:val="en-US"/>
        </w:rPr>
        <w:t>Journal of Construction Engineering and Management</w:t>
      </w:r>
      <w:r w:rsidRPr="006D5191">
        <w:rPr>
          <w:lang w:val="en-US"/>
        </w:rPr>
        <w:t>, v. 120, n. 2, p. 332-333, Sept. 1995.</w:t>
      </w:r>
    </w:p>
    <w:p w14:paraId="0C9B0AA8" w14:textId="77777777" w:rsidR="00A9159F" w:rsidRPr="006D5191" w:rsidRDefault="00A9159F" w:rsidP="00AE3AA7">
      <w:r w:rsidRPr="006D5191">
        <w:rPr>
          <w:lang w:eastAsia="en-US"/>
        </w:rPr>
        <w:t>KERN</w:t>
      </w:r>
      <w:r w:rsidRPr="006D5191">
        <w:t xml:space="preserve">, A.P.; SOARES, A.C.; FORMOSO, C.T. Custo-meta no planejamento e controle de custos de empreendimentos de construção. In: Encontro Nacional de tecnologia do ambiente construído (ENTAC), 11, 2006, Florianópolis. </w:t>
      </w:r>
      <w:r w:rsidRPr="006D5191">
        <w:rPr>
          <w:b/>
        </w:rPr>
        <w:t>Anais...</w:t>
      </w:r>
      <w:r w:rsidRPr="006D5191">
        <w:t xml:space="preserve"> Florianópolis: 2006. CD-ROM.</w:t>
      </w:r>
    </w:p>
    <w:p w14:paraId="32F479AB" w14:textId="77777777" w:rsidR="00F75896" w:rsidRPr="006D5191" w:rsidRDefault="00F75896" w:rsidP="00AE3AA7">
      <w:r w:rsidRPr="006D5191">
        <w:t xml:space="preserve">PALACIOS, V.H.R. Gerenciamento do setor de suprimentos em empresas de construção de pequeno porte. In: FORMOSO, C. </w:t>
      </w:r>
      <w:r w:rsidRPr="006D5191">
        <w:rPr>
          <w:b/>
        </w:rPr>
        <w:t xml:space="preserve">Gestão da qualidade na construção civil: </w:t>
      </w:r>
      <w:r w:rsidRPr="006D5191">
        <w:t>uma abordagem para empresas de pequeno porte, Porto Alegre, 1995. p. 81-126.</w:t>
      </w:r>
    </w:p>
    <w:p w14:paraId="67EC5628" w14:textId="77777777" w:rsidR="00F75896" w:rsidRPr="006D5191" w:rsidRDefault="00F75896" w:rsidP="00AE3AA7">
      <w:pPr>
        <w:rPr>
          <w:color w:val="000000"/>
          <w:lang w:val="en-US"/>
        </w:rPr>
      </w:pPr>
      <w:r w:rsidRPr="006D5191">
        <w:rPr>
          <w:color w:val="000000"/>
        </w:rPr>
        <w:t xml:space="preserve">SERVIÇO DE APOIO ÀS MICRO E PEQUENAS EMPRESAS DE SÃO PAULO (SEBRAE/SP). </w:t>
      </w:r>
      <w:r w:rsidRPr="006D5191">
        <w:rPr>
          <w:b/>
          <w:color w:val="000000"/>
        </w:rPr>
        <w:t xml:space="preserve">O desempenho das micro e pequenas empresas (MPEs) da construção civil paulista. </w:t>
      </w:r>
      <w:r w:rsidRPr="006D5191">
        <w:rPr>
          <w:color w:val="000000"/>
        </w:rPr>
        <w:t xml:space="preserve">Nov. 2000. Disponível em: &lt;http://www.sebraesp.com.br/sebrae/ sebraenovo/pesquisa/download/ Constr_Civil.doc&gt;. </w:t>
      </w:r>
      <w:r w:rsidRPr="006D5191">
        <w:rPr>
          <w:color w:val="000000"/>
          <w:lang w:val="en-US"/>
        </w:rPr>
        <w:t>Acesso em: 13 dez. 2000.</w:t>
      </w:r>
    </w:p>
    <w:p w14:paraId="70B22FD8" w14:textId="77777777" w:rsidR="00F75896" w:rsidRPr="006D5191" w:rsidRDefault="00F75896" w:rsidP="00AE3AA7">
      <w:pPr>
        <w:rPr>
          <w:lang w:val="en-US"/>
        </w:rPr>
      </w:pPr>
      <w:r w:rsidRPr="006D5191">
        <w:rPr>
          <w:lang w:val="en-US"/>
        </w:rPr>
        <w:t xml:space="preserve">SHASH, A.A. Bidding practices of subcontractors in Colorado. </w:t>
      </w:r>
      <w:r w:rsidRPr="006D5191">
        <w:rPr>
          <w:b/>
          <w:lang w:val="en-US"/>
        </w:rPr>
        <w:t>Journal of Construction Engineering and Management</w:t>
      </w:r>
      <w:r w:rsidRPr="006D5191">
        <w:rPr>
          <w:lang w:val="en-US"/>
        </w:rPr>
        <w:t>, v. 124, n. 3, p. 219-225, May/Jun. 1998.</w:t>
      </w:r>
    </w:p>
    <w:p w14:paraId="7EE26036" w14:textId="77777777" w:rsidR="00F75896" w:rsidRPr="006D5191" w:rsidRDefault="00F75896" w:rsidP="00AE3AA7">
      <w:r w:rsidRPr="006D5191">
        <w:t xml:space="preserve">SOUZA, U.E.L. </w:t>
      </w:r>
      <w:r w:rsidRPr="006D5191">
        <w:rPr>
          <w:b/>
        </w:rPr>
        <w:t>Projeto e implantação do canteiro.</w:t>
      </w:r>
      <w:r w:rsidRPr="006D5191">
        <w:t xml:space="preserve"> São Paulo: Editora O Nome da Rosa, 2000. 92p. </w:t>
      </w:r>
    </w:p>
    <w:p w14:paraId="4D91E370" w14:textId="77777777" w:rsidR="00F75896" w:rsidRPr="00AE3AA7" w:rsidRDefault="00F75896" w:rsidP="00AE3AA7">
      <w:pPr>
        <w:pStyle w:val="Ttulo1"/>
        <w:numPr>
          <w:ilvl w:val="0"/>
          <w:numId w:val="0"/>
        </w:numPr>
      </w:pPr>
      <w:r w:rsidRPr="00AE3AA7">
        <w:t>AGRADECIMENTOS (opcional)</w:t>
      </w:r>
    </w:p>
    <w:p w14:paraId="70CF2836" w14:textId="77777777" w:rsidR="00F75896" w:rsidRPr="006D5191" w:rsidRDefault="00F75896" w:rsidP="006D5191">
      <w:pPr>
        <w:pStyle w:val="TextoArtigoSIBRAGEC"/>
        <w:spacing w:after="0"/>
        <w:rPr>
          <w:szCs w:val="24"/>
        </w:rPr>
      </w:pPr>
      <w:r w:rsidRPr="006D5191">
        <w:rPr>
          <w:szCs w:val="24"/>
        </w:rPr>
        <w:t>Ao</w:t>
      </w:r>
      <w:r w:rsidR="00E84BC9" w:rsidRPr="006D5191">
        <w:rPr>
          <w:szCs w:val="24"/>
        </w:rPr>
        <w:t xml:space="preserve"> Empresa XXX</w:t>
      </w:r>
      <w:r w:rsidRPr="006D5191">
        <w:rPr>
          <w:szCs w:val="24"/>
        </w:rPr>
        <w:t>, pelo apoio recebido.</w:t>
      </w:r>
    </w:p>
    <w:p w14:paraId="5646885E" w14:textId="77777777" w:rsidR="006030CE" w:rsidRPr="006D5191" w:rsidRDefault="006030CE" w:rsidP="006D5191">
      <w:pPr>
        <w:pStyle w:val="TextoArtigoSIBRAGEC"/>
        <w:spacing w:after="0"/>
        <w:rPr>
          <w:szCs w:val="24"/>
        </w:rPr>
      </w:pPr>
    </w:p>
    <w:sectPr w:rsidR="006030CE" w:rsidRPr="006D5191" w:rsidSect="006D5191">
      <w:headerReference w:type="default" r:id="rId14"/>
      <w:pgSz w:w="11907" w:h="16840" w:code="9"/>
      <w:pgMar w:top="1134" w:right="1134" w:bottom="1134" w:left="1701" w:header="1134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AAD005" w14:textId="77777777" w:rsidR="00436DB9" w:rsidRDefault="00436DB9">
      <w:r>
        <w:separator/>
      </w:r>
    </w:p>
  </w:endnote>
  <w:endnote w:type="continuationSeparator" w:id="0">
    <w:p w14:paraId="083BAB9D" w14:textId="77777777" w:rsidR="00436DB9" w:rsidRDefault="00436D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33CB5D" w14:textId="77777777" w:rsidR="00436DB9" w:rsidRDefault="00436DB9">
      <w:r>
        <w:separator/>
      </w:r>
    </w:p>
  </w:footnote>
  <w:footnote w:type="continuationSeparator" w:id="0">
    <w:p w14:paraId="1EFD4249" w14:textId="77777777" w:rsidR="00436DB9" w:rsidRDefault="00436DB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65E0E9" w14:textId="77777777" w:rsidR="00F75896" w:rsidRDefault="00F75896">
    <w:pPr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·"/>
      <w:lvlJc w:val="left"/>
      <w:pPr>
        <w:tabs>
          <w:tab w:val="num" w:pos="360"/>
        </w:tabs>
      </w:pPr>
      <w:rPr>
        <w:rFonts w:ascii="Symbol" w:hAnsi="Symbol"/>
      </w:rPr>
    </w:lvl>
  </w:abstractNum>
  <w:abstractNum w:abstractNumId="1" w15:restartNumberingAfterBreak="0">
    <w:nsid w:val="110E01EF"/>
    <w:multiLevelType w:val="multilevel"/>
    <w:tmpl w:val="8F5C6976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2" w15:restartNumberingAfterBreak="0">
    <w:nsid w:val="150359E4"/>
    <w:multiLevelType w:val="multilevel"/>
    <w:tmpl w:val="E88AA00A"/>
    <w:lvl w:ilvl="0">
      <w:start w:val="1"/>
      <w:numFmt w:val="decimal"/>
      <w:pStyle w:val="Ttulo1SIBRAGEC"/>
      <w:lvlText w:val="%1"/>
      <w:lvlJc w:val="left"/>
      <w:pPr>
        <w:tabs>
          <w:tab w:val="num" w:pos="858"/>
        </w:tabs>
        <w:ind w:left="858" w:hanging="432"/>
      </w:pPr>
      <w:rPr>
        <w:rFonts w:hint="default"/>
      </w:rPr>
    </w:lvl>
    <w:lvl w:ilvl="1">
      <w:start w:val="1"/>
      <w:numFmt w:val="decimal"/>
      <w:pStyle w:val="Ttulo2SIBRAGEC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" w15:restartNumberingAfterBreak="0">
    <w:nsid w:val="1D0F0666"/>
    <w:multiLevelType w:val="multilevel"/>
    <w:tmpl w:val="1AD2441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4" w15:restartNumberingAfterBreak="0">
    <w:nsid w:val="1E596E42"/>
    <w:multiLevelType w:val="hybridMultilevel"/>
    <w:tmpl w:val="4944391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30C68E8"/>
    <w:multiLevelType w:val="multilevel"/>
    <w:tmpl w:val="818076C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6" w15:restartNumberingAfterBreak="0">
    <w:nsid w:val="438930D0"/>
    <w:multiLevelType w:val="singleLevel"/>
    <w:tmpl w:val="892A9E2C"/>
    <w:lvl w:ilvl="0">
      <w:start w:val="1"/>
      <w:numFmt w:val="decimal"/>
      <w:pStyle w:val="EndereoAutoresSIBRAGEC"/>
      <w:lvlText w:val="(%1)"/>
      <w:lvlJc w:val="left"/>
      <w:pPr>
        <w:tabs>
          <w:tab w:val="num" w:pos="360"/>
        </w:tabs>
        <w:ind w:left="360" w:hanging="360"/>
      </w:pPr>
    </w:lvl>
  </w:abstractNum>
  <w:abstractNum w:abstractNumId="7" w15:restartNumberingAfterBreak="0">
    <w:nsid w:val="475420C0"/>
    <w:multiLevelType w:val="hybridMultilevel"/>
    <w:tmpl w:val="0CC2DD4E"/>
    <w:lvl w:ilvl="0" w:tplc="4D484A7E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7820E96"/>
    <w:multiLevelType w:val="hybridMultilevel"/>
    <w:tmpl w:val="9F2CCE30"/>
    <w:lvl w:ilvl="0" w:tplc="5228478C">
      <w:start w:val="1"/>
      <w:numFmt w:val="bullet"/>
      <w:lvlText w:val=""/>
      <w:lvlJc w:val="left"/>
      <w:pPr>
        <w:tabs>
          <w:tab w:val="num" w:pos="721"/>
        </w:tabs>
        <w:ind w:left="72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A1F0E1C"/>
    <w:multiLevelType w:val="hybridMultilevel"/>
    <w:tmpl w:val="1A884600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F530660"/>
    <w:multiLevelType w:val="multilevel"/>
    <w:tmpl w:val="04160025"/>
    <w:lvl w:ilvl="0">
      <w:start w:val="1"/>
      <w:numFmt w:val="decimal"/>
      <w:pStyle w:val="Ttulo1"/>
      <w:lvlText w:val="%1"/>
      <w:lvlJc w:val="left"/>
      <w:pPr>
        <w:ind w:left="432" w:hanging="432"/>
      </w:pPr>
    </w:lvl>
    <w:lvl w:ilvl="1">
      <w:start w:val="1"/>
      <w:numFmt w:val="decimal"/>
      <w:pStyle w:val="Ttulo2"/>
      <w:lvlText w:val="%1.%2"/>
      <w:lvlJc w:val="left"/>
      <w:pPr>
        <w:ind w:left="576" w:hanging="576"/>
      </w:pPr>
    </w:lvl>
    <w:lvl w:ilvl="2">
      <w:start w:val="1"/>
      <w:numFmt w:val="decimal"/>
      <w:pStyle w:val="Ttulo3"/>
      <w:lvlText w:val="%1.%2.%3"/>
      <w:lvlJc w:val="left"/>
      <w:pPr>
        <w:ind w:left="720" w:hanging="720"/>
      </w:pPr>
    </w:lvl>
    <w:lvl w:ilvl="3">
      <w:start w:val="1"/>
      <w:numFmt w:val="decimal"/>
      <w:pStyle w:val="Ttulo4"/>
      <w:lvlText w:val="%1.%2.%3.%4"/>
      <w:lvlJc w:val="left"/>
      <w:pPr>
        <w:ind w:left="864" w:hanging="864"/>
      </w:pPr>
    </w:lvl>
    <w:lvl w:ilvl="4">
      <w:start w:val="1"/>
      <w:numFmt w:val="decimal"/>
      <w:pStyle w:val="Ttulo5"/>
      <w:lvlText w:val="%1.%2.%3.%4.%5"/>
      <w:lvlJc w:val="left"/>
      <w:pPr>
        <w:ind w:left="1008" w:hanging="1008"/>
      </w:pPr>
    </w:lvl>
    <w:lvl w:ilvl="5">
      <w:start w:val="1"/>
      <w:numFmt w:val="decimal"/>
      <w:pStyle w:val="Ttulo6"/>
      <w:lvlText w:val="%1.%2.%3.%4.%5.%6"/>
      <w:lvlJc w:val="left"/>
      <w:pPr>
        <w:ind w:left="1152" w:hanging="1152"/>
      </w:pPr>
    </w:lvl>
    <w:lvl w:ilvl="6">
      <w:start w:val="1"/>
      <w:numFmt w:val="decimal"/>
      <w:pStyle w:val="Ttulo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Ttulo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Ttulo9"/>
      <w:lvlText w:val="%1.%2.%3.%4.%5.%6.%7.%8.%9"/>
      <w:lvlJc w:val="left"/>
      <w:pPr>
        <w:ind w:left="1584" w:hanging="1584"/>
      </w:pPr>
    </w:lvl>
  </w:abstractNum>
  <w:num w:numId="1" w16cid:durableId="1740401391">
    <w:abstractNumId w:val="6"/>
  </w:num>
  <w:num w:numId="2" w16cid:durableId="1064059593">
    <w:abstractNumId w:val="3"/>
  </w:num>
  <w:num w:numId="3" w16cid:durableId="469176531">
    <w:abstractNumId w:val="2"/>
  </w:num>
  <w:num w:numId="4" w16cid:durableId="2095737419">
    <w:abstractNumId w:val="5"/>
  </w:num>
  <w:num w:numId="5" w16cid:durableId="402144438">
    <w:abstractNumId w:val="9"/>
  </w:num>
  <w:num w:numId="6" w16cid:durableId="1130705478">
    <w:abstractNumId w:val="1"/>
  </w:num>
  <w:num w:numId="7" w16cid:durableId="1846355711">
    <w:abstractNumId w:val="8"/>
  </w:num>
  <w:num w:numId="8" w16cid:durableId="873233641">
    <w:abstractNumId w:val="2"/>
  </w:num>
  <w:num w:numId="9" w16cid:durableId="1896351036">
    <w:abstractNumId w:val="0"/>
  </w:num>
  <w:num w:numId="10" w16cid:durableId="1978876932">
    <w:abstractNumId w:val="7"/>
  </w:num>
  <w:num w:numId="11" w16cid:durableId="1554076232">
    <w:abstractNumId w:val="7"/>
  </w:num>
  <w:num w:numId="12" w16cid:durableId="687483437">
    <w:abstractNumId w:val="7"/>
  </w:num>
  <w:num w:numId="13" w16cid:durableId="771240599">
    <w:abstractNumId w:val="7"/>
  </w:num>
  <w:num w:numId="14" w16cid:durableId="1728143403">
    <w:abstractNumId w:val="7"/>
  </w:num>
  <w:num w:numId="15" w16cid:durableId="1004894680">
    <w:abstractNumId w:val="7"/>
  </w:num>
  <w:num w:numId="16" w16cid:durableId="99834151">
    <w:abstractNumId w:val="7"/>
  </w:num>
  <w:num w:numId="17" w16cid:durableId="1393038195">
    <w:abstractNumId w:val="10"/>
  </w:num>
  <w:num w:numId="18" w16cid:durableId="209803246">
    <w:abstractNumId w:val="10"/>
  </w:num>
  <w:num w:numId="19" w16cid:durableId="920020593">
    <w:abstractNumId w:val="10"/>
  </w:num>
  <w:num w:numId="20" w16cid:durableId="224878435">
    <w:abstractNumId w:val="10"/>
  </w:num>
  <w:num w:numId="21" w16cid:durableId="268316543">
    <w:abstractNumId w:val="10"/>
  </w:num>
  <w:num w:numId="22" w16cid:durableId="2050035555">
    <w:abstractNumId w:val="10"/>
  </w:num>
  <w:num w:numId="23" w16cid:durableId="924459607">
    <w:abstractNumId w:val="10"/>
  </w:num>
  <w:num w:numId="24" w16cid:durableId="628171744">
    <w:abstractNumId w:val="10"/>
  </w:num>
  <w:num w:numId="25" w16cid:durableId="994995845">
    <w:abstractNumId w:val="10"/>
  </w:num>
  <w:num w:numId="26" w16cid:durableId="365717631">
    <w:abstractNumId w:val="4"/>
  </w:num>
  <w:num w:numId="27" w16cid:durableId="857234917">
    <w:abstractNumId w:val="10"/>
  </w:num>
  <w:num w:numId="28" w16cid:durableId="24943562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75896"/>
    <w:rsid w:val="000113AB"/>
    <w:rsid w:val="00044AD2"/>
    <w:rsid w:val="00047EEB"/>
    <w:rsid w:val="00053B12"/>
    <w:rsid w:val="000661A0"/>
    <w:rsid w:val="000C1D07"/>
    <w:rsid w:val="000C26F4"/>
    <w:rsid w:val="000D73B5"/>
    <w:rsid w:val="000E0F61"/>
    <w:rsid w:val="001045D0"/>
    <w:rsid w:val="00115C16"/>
    <w:rsid w:val="00136776"/>
    <w:rsid w:val="00142504"/>
    <w:rsid w:val="00191848"/>
    <w:rsid w:val="001D62AA"/>
    <w:rsid w:val="00202C37"/>
    <w:rsid w:val="00224A2C"/>
    <w:rsid w:val="0025174D"/>
    <w:rsid w:val="0025663A"/>
    <w:rsid w:val="00293FBB"/>
    <w:rsid w:val="002D45AC"/>
    <w:rsid w:val="002E6DA5"/>
    <w:rsid w:val="002F3BC2"/>
    <w:rsid w:val="00310433"/>
    <w:rsid w:val="003115F0"/>
    <w:rsid w:val="003416F2"/>
    <w:rsid w:val="0035606E"/>
    <w:rsid w:val="00390F1E"/>
    <w:rsid w:val="003948A1"/>
    <w:rsid w:val="003A231F"/>
    <w:rsid w:val="003C7BD1"/>
    <w:rsid w:val="004058B5"/>
    <w:rsid w:val="00405960"/>
    <w:rsid w:val="004356F5"/>
    <w:rsid w:val="00436DB9"/>
    <w:rsid w:val="00450D97"/>
    <w:rsid w:val="00466004"/>
    <w:rsid w:val="00471F43"/>
    <w:rsid w:val="00481055"/>
    <w:rsid w:val="004B189D"/>
    <w:rsid w:val="00517135"/>
    <w:rsid w:val="005314D9"/>
    <w:rsid w:val="00534F8E"/>
    <w:rsid w:val="00540FF5"/>
    <w:rsid w:val="005440FF"/>
    <w:rsid w:val="00584F28"/>
    <w:rsid w:val="005A4330"/>
    <w:rsid w:val="005C34B2"/>
    <w:rsid w:val="005F79EF"/>
    <w:rsid w:val="006030CE"/>
    <w:rsid w:val="00620951"/>
    <w:rsid w:val="00640C14"/>
    <w:rsid w:val="0064478F"/>
    <w:rsid w:val="00651671"/>
    <w:rsid w:val="006530D8"/>
    <w:rsid w:val="006907DE"/>
    <w:rsid w:val="0069728F"/>
    <w:rsid w:val="006B0326"/>
    <w:rsid w:val="006C2887"/>
    <w:rsid w:val="006C41AD"/>
    <w:rsid w:val="006D5191"/>
    <w:rsid w:val="006D7F3C"/>
    <w:rsid w:val="00756C7E"/>
    <w:rsid w:val="007C541E"/>
    <w:rsid w:val="007E03EC"/>
    <w:rsid w:val="007E1AE8"/>
    <w:rsid w:val="008045CD"/>
    <w:rsid w:val="008672EE"/>
    <w:rsid w:val="00877B15"/>
    <w:rsid w:val="008960A9"/>
    <w:rsid w:val="008B02CD"/>
    <w:rsid w:val="008C315B"/>
    <w:rsid w:val="00917986"/>
    <w:rsid w:val="009225D2"/>
    <w:rsid w:val="00956817"/>
    <w:rsid w:val="00985963"/>
    <w:rsid w:val="009B7FA5"/>
    <w:rsid w:val="009F0E0A"/>
    <w:rsid w:val="009F3A41"/>
    <w:rsid w:val="009F4671"/>
    <w:rsid w:val="00A3705E"/>
    <w:rsid w:val="00A9159F"/>
    <w:rsid w:val="00A95EE9"/>
    <w:rsid w:val="00AD100C"/>
    <w:rsid w:val="00AD5AE2"/>
    <w:rsid w:val="00AE2BF1"/>
    <w:rsid w:val="00AE3AA7"/>
    <w:rsid w:val="00AE7637"/>
    <w:rsid w:val="00AF72DB"/>
    <w:rsid w:val="00B024DB"/>
    <w:rsid w:val="00B272D3"/>
    <w:rsid w:val="00B317BE"/>
    <w:rsid w:val="00B3423E"/>
    <w:rsid w:val="00B541E7"/>
    <w:rsid w:val="00B61670"/>
    <w:rsid w:val="00B70106"/>
    <w:rsid w:val="00B843BE"/>
    <w:rsid w:val="00B87995"/>
    <w:rsid w:val="00C303AA"/>
    <w:rsid w:val="00C426E3"/>
    <w:rsid w:val="00C74AD1"/>
    <w:rsid w:val="00CA7BE2"/>
    <w:rsid w:val="00CC4655"/>
    <w:rsid w:val="00CE5516"/>
    <w:rsid w:val="00CF7064"/>
    <w:rsid w:val="00CF76B7"/>
    <w:rsid w:val="00D17C41"/>
    <w:rsid w:val="00D27D47"/>
    <w:rsid w:val="00D352F1"/>
    <w:rsid w:val="00D968F6"/>
    <w:rsid w:val="00DD6C1E"/>
    <w:rsid w:val="00E00F3E"/>
    <w:rsid w:val="00E13D62"/>
    <w:rsid w:val="00E144E9"/>
    <w:rsid w:val="00E32AA3"/>
    <w:rsid w:val="00E603DF"/>
    <w:rsid w:val="00E82B65"/>
    <w:rsid w:val="00E84BC9"/>
    <w:rsid w:val="00E85E18"/>
    <w:rsid w:val="00EC6CC7"/>
    <w:rsid w:val="00EE0997"/>
    <w:rsid w:val="00EF37BF"/>
    <w:rsid w:val="00F439CC"/>
    <w:rsid w:val="00F7219C"/>
    <w:rsid w:val="00F75896"/>
    <w:rsid w:val="00FC07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2050"/>
    <o:shapelayout v:ext="edit">
      <o:idmap v:ext="edit" data="2"/>
    </o:shapelayout>
  </w:shapeDefaults>
  <w:decimalSymbol w:val=","/>
  <w:listSeparator w:val=";"/>
  <w14:docId w14:val="5C7D287A"/>
  <w15:docId w15:val="{D7C05B0C-0E99-4E2E-BBA6-26A97E5B3E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584F28"/>
    <w:pPr>
      <w:spacing w:before="120" w:line="276" w:lineRule="auto"/>
      <w:jc w:val="both"/>
    </w:pPr>
    <w:rPr>
      <w:rFonts w:ascii="Arial Narrow" w:hAnsi="Arial Narrow"/>
      <w:sz w:val="24"/>
    </w:rPr>
  </w:style>
  <w:style w:type="paragraph" w:styleId="Ttulo1">
    <w:name w:val="heading 1"/>
    <w:basedOn w:val="Normal"/>
    <w:next w:val="Normal"/>
    <w:qFormat/>
    <w:rsid w:val="002E6DA5"/>
    <w:pPr>
      <w:keepNext/>
      <w:numPr>
        <w:numId w:val="17"/>
      </w:numPr>
      <w:spacing w:before="240" w:after="60"/>
      <w:jc w:val="left"/>
      <w:outlineLvl w:val="0"/>
    </w:pPr>
    <w:rPr>
      <w:rFonts w:cs="Arial"/>
      <w:b/>
      <w:bCs/>
      <w:caps/>
      <w:kern w:val="32"/>
      <w:szCs w:val="32"/>
    </w:rPr>
  </w:style>
  <w:style w:type="paragraph" w:styleId="Ttulo2">
    <w:name w:val="heading 2"/>
    <w:basedOn w:val="Normal"/>
    <w:next w:val="Normal"/>
    <w:qFormat/>
    <w:rsid w:val="00AD5AE2"/>
    <w:pPr>
      <w:keepNext/>
      <w:numPr>
        <w:ilvl w:val="1"/>
        <w:numId w:val="17"/>
      </w:numPr>
      <w:spacing w:after="60"/>
      <w:outlineLvl w:val="1"/>
    </w:pPr>
    <w:rPr>
      <w:rFonts w:cs="Arial"/>
      <w:b/>
      <w:bCs/>
      <w:iCs/>
      <w:szCs w:val="28"/>
    </w:rPr>
  </w:style>
  <w:style w:type="paragraph" w:styleId="Ttulo3">
    <w:name w:val="heading 3"/>
    <w:basedOn w:val="Normal"/>
    <w:next w:val="Normal"/>
    <w:qFormat/>
    <w:rsid w:val="00053B12"/>
    <w:pPr>
      <w:keepNext/>
      <w:numPr>
        <w:ilvl w:val="2"/>
        <w:numId w:val="17"/>
      </w:numPr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Ttulo4">
    <w:name w:val="heading 4"/>
    <w:basedOn w:val="Normal"/>
    <w:next w:val="Normal"/>
    <w:qFormat/>
    <w:rsid w:val="00053B12"/>
    <w:pPr>
      <w:keepNext/>
      <w:numPr>
        <w:ilvl w:val="3"/>
        <w:numId w:val="17"/>
      </w:numPr>
      <w:spacing w:before="240" w:after="60"/>
      <w:outlineLvl w:val="3"/>
    </w:pPr>
    <w:rPr>
      <w:b/>
      <w:bCs/>
      <w:sz w:val="28"/>
      <w:szCs w:val="28"/>
    </w:rPr>
  </w:style>
  <w:style w:type="paragraph" w:styleId="Ttulo5">
    <w:name w:val="heading 5"/>
    <w:basedOn w:val="Normal"/>
    <w:next w:val="Normal"/>
    <w:qFormat/>
    <w:rsid w:val="00053B12"/>
    <w:pPr>
      <w:numPr>
        <w:ilvl w:val="4"/>
        <w:numId w:val="17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Ttulo6">
    <w:name w:val="heading 6"/>
    <w:basedOn w:val="Normal"/>
    <w:next w:val="Normal"/>
    <w:qFormat/>
    <w:rsid w:val="00053B12"/>
    <w:pPr>
      <w:numPr>
        <w:ilvl w:val="5"/>
        <w:numId w:val="17"/>
      </w:numPr>
      <w:spacing w:before="240" w:after="60"/>
      <w:outlineLvl w:val="5"/>
    </w:pPr>
    <w:rPr>
      <w:b/>
      <w:bCs/>
      <w:sz w:val="22"/>
      <w:szCs w:val="22"/>
    </w:rPr>
  </w:style>
  <w:style w:type="paragraph" w:styleId="Ttulo7">
    <w:name w:val="heading 7"/>
    <w:basedOn w:val="Normal"/>
    <w:next w:val="Normal"/>
    <w:qFormat/>
    <w:rsid w:val="00053B12"/>
    <w:pPr>
      <w:numPr>
        <w:ilvl w:val="6"/>
        <w:numId w:val="17"/>
      </w:numPr>
      <w:spacing w:before="240" w:after="60"/>
      <w:outlineLvl w:val="6"/>
    </w:pPr>
    <w:rPr>
      <w:szCs w:val="24"/>
    </w:rPr>
  </w:style>
  <w:style w:type="paragraph" w:styleId="Ttulo8">
    <w:name w:val="heading 8"/>
    <w:basedOn w:val="Normal"/>
    <w:next w:val="Normal"/>
    <w:qFormat/>
    <w:rsid w:val="00053B12"/>
    <w:pPr>
      <w:numPr>
        <w:ilvl w:val="7"/>
        <w:numId w:val="17"/>
      </w:numPr>
      <w:spacing w:before="240" w:after="60"/>
      <w:outlineLvl w:val="7"/>
    </w:pPr>
    <w:rPr>
      <w:i/>
      <w:iCs/>
      <w:szCs w:val="24"/>
    </w:rPr>
  </w:style>
  <w:style w:type="paragraph" w:styleId="Ttulo9">
    <w:name w:val="heading 9"/>
    <w:basedOn w:val="Normal"/>
    <w:next w:val="Normal"/>
    <w:qFormat/>
    <w:rsid w:val="00053B12"/>
    <w:pPr>
      <w:numPr>
        <w:ilvl w:val="8"/>
        <w:numId w:val="17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NmeroArtigoSIBRAGEC">
    <w:name w:val="NúmeroArtigoSIBRAGEC"/>
    <w:basedOn w:val="Normal"/>
    <w:rsid w:val="00053B12"/>
    <w:pPr>
      <w:spacing w:before="240"/>
      <w:jc w:val="center"/>
    </w:pPr>
    <w:rPr>
      <w:b/>
      <w:sz w:val="28"/>
    </w:rPr>
  </w:style>
  <w:style w:type="paragraph" w:customStyle="1" w:styleId="TtuloPrincipalSIBRAGEC">
    <w:name w:val="TítuloPrincipalSIBRAGEC"/>
    <w:basedOn w:val="Normal"/>
    <w:rsid w:val="00053B12"/>
    <w:pPr>
      <w:spacing w:before="400" w:after="120"/>
      <w:jc w:val="center"/>
    </w:pPr>
    <w:rPr>
      <w:b/>
      <w:caps/>
      <w:sz w:val="28"/>
    </w:rPr>
  </w:style>
  <w:style w:type="paragraph" w:customStyle="1" w:styleId="AutoresSIBRAGEC">
    <w:name w:val="AutoresSIBRAGEC"/>
    <w:basedOn w:val="TtuloPrincipalSIBRAGEC"/>
    <w:rsid w:val="00053B12"/>
    <w:pPr>
      <w:spacing w:before="240"/>
    </w:pPr>
    <w:rPr>
      <w:caps w:val="0"/>
      <w:sz w:val="24"/>
    </w:rPr>
  </w:style>
  <w:style w:type="paragraph" w:customStyle="1" w:styleId="EndereoAutoresSIBRAGEC">
    <w:name w:val="EndereçoAutoresSIBRAGEC"/>
    <w:basedOn w:val="AutoresSIBRAGEC"/>
    <w:rsid w:val="00053B12"/>
    <w:pPr>
      <w:numPr>
        <w:numId w:val="1"/>
      </w:numPr>
      <w:spacing w:before="0" w:after="0"/>
      <w:ind w:left="357" w:hanging="357"/>
      <w:jc w:val="left"/>
    </w:pPr>
    <w:rPr>
      <w:b w:val="0"/>
      <w:sz w:val="20"/>
    </w:rPr>
  </w:style>
  <w:style w:type="paragraph" w:customStyle="1" w:styleId="TtuloResumoAbstractSIBRAGEC">
    <w:name w:val="TítuloResumoAbstractSIBRAGEC"/>
    <w:basedOn w:val="AutoresSIBRAGEC"/>
    <w:rsid w:val="00053B12"/>
    <w:pPr>
      <w:spacing w:before="360"/>
      <w:jc w:val="left"/>
    </w:pPr>
    <w:rPr>
      <w:caps/>
    </w:rPr>
  </w:style>
  <w:style w:type="paragraph" w:customStyle="1" w:styleId="TextoResumoSIBRAGEC">
    <w:name w:val="TextoResumoSIBRAGEC"/>
    <w:basedOn w:val="TtuloResumoAbstractSIBRAGEC"/>
    <w:rsid w:val="00053B12"/>
    <w:pPr>
      <w:spacing w:before="0"/>
      <w:jc w:val="both"/>
    </w:pPr>
    <w:rPr>
      <w:b w:val="0"/>
      <w:caps w:val="0"/>
      <w:sz w:val="20"/>
    </w:rPr>
  </w:style>
  <w:style w:type="paragraph" w:customStyle="1" w:styleId="TextoAbstractSIBRAGEC">
    <w:name w:val="TextoAbstractSIBRAGEC"/>
    <w:basedOn w:val="TextoResumoSIBRAGEC"/>
    <w:rsid w:val="00053B12"/>
    <w:rPr>
      <w:i/>
    </w:rPr>
  </w:style>
  <w:style w:type="paragraph" w:customStyle="1" w:styleId="Ttulo1SIBRAGEC">
    <w:name w:val="Título1SIBRAGEC"/>
    <w:basedOn w:val="Ttulo1"/>
    <w:next w:val="TextoArtigoSIBRAGEC"/>
    <w:rsid w:val="00053B12"/>
    <w:pPr>
      <w:numPr>
        <w:numId w:val="3"/>
      </w:numPr>
      <w:tabs>
        <w:tab w:val="clear" w:pos="858"/>
        <w:tab w:val="num" w:pos="432"/>
      </w:tabs>
      <w:spacing w:before="400" w:after="120"/>
      <w:ind w:left="432"/>
    </w:pPr>
    <w:rPr>
      <w:rFonts w:ascii="Times New Roman" w:hAnsi="Times New Roman"/>
      <w:caps w:val="0"/>
    </w:rPr>
  </w:style>
  <w:style w:type="paragraph" w:customStyle="1" w:styleId="TextoArtigoSIBRAGEC">
    <w:name w:val="TextoArtigoSIBRAGEC"/>
    <w:basedOn w:val="TextoResumoSIBRAGEC"/>
    <w:rsid w:val="00053B12"/>
    <w:rPr>
      <w:sz w:val="24"/>
    </w:rPr>
  </w:style>
  <w:style w:type="paragraph" w:customStyle="1" w:styleId="Ttulo2SIBRAGEC">
    <w:name w:val="Título2SIBRAGEC"/>
    <w:basedOn w:val="Ttulo1SIBRAGEC"/>
    <w:next w:val="TextoArtigoSIBRAGEC"/>
    <w:rsid w:val="00053B12"/>
    <w:pPr>
      <w:numPr>
        <w:ilvl w:val="1"/>
      </w:numPr>
      <w:spacing w:before="240"/>
      <w:outlineLvl w:val="1"/>
    </w:pPr>
    <w:rPr>
      <w:caps/>
    </w:rPr>
  </w:style>
  <w:style w:type="paragraph" w:customStyle="1" w:styleId="TtuloTabelaSIBRAGEC">
    <w:name w:val="TítuloTabelaSIBRAGEC"/>
    <w:basedOn w:val="TextoArtigoSIBRAGEC"/>
    <w:next w:val="TextoArtigoSIBRAGEC"/>
    <w:rsid w:val="00053B12"/>
    <w:pPr>
      <w:spacing w:before="240"/>
      <w:jc w:val="center"/>
    </w:pPr>
    <w:rPr>
      <w:b/>
      <w:bCs/>
    </w:rPr>
  </w:style>
  <w:style w:type="paragraph" w:customStyle="1" w:styleId="NotadefimSIBRAGEC2003">
    <w:name w:val="NotadefimSIBRAGEC2003"/>
    <w:basedOn w:val="Normal"/>
    <w:rsid w:val="00053B12"/>
    <w:pPr>
      <w:ind w:left="170" w:hanging="170"/>
    </w:pPr>
  </w:style>
  <w:style w:type="paragraph" w:customStyle="1" w:styleId="PalavraschaveSIBRAGEC">
    <w:name w:val="PalavraschaveSIBRAGEC"/>
    <w:basedOn w:val="TextoAbstractSIBRAGEC"/>
    <w:rsid w:val="00053B12"/>
    <w:pPr>
      <w:spacing w:before="120"/>
    </w:pPr>
    <w:rPr>
      <w:b/>
      <w:bCs/>
      <w:i w:val="0"/>
      <w:iCs/>
    </w:rPr>
  </w:style>
  <w:style w:type="paragraph" w:customStyle="1" w:styleId="KeyworksSIBRAGEC2003">
    <w:name w:val="KeyworksSIBRAGEC2003"/>
    <w:basedOn w:val="TextoAbstractSIBRAGEC"/>
    <w:rsid w:val="00053B12"/>
    <w:pPr>
      <w:spacing w:before="120"/>
    </w:pPr>
    <w:rPr>
      <w:b/>
      <w:bCs/>
    </w:rPr>
  </w:style>
  <w:style w:type="paragraph" w:customStyle="1" w:styleId="TextoTabelaSIBRAGEC2003">
    <w:name w:val="TextoTabelaSIBRAGEC2003"/>
    <w:basedOn w:val="TextoArtigoSIBRAGEC"/>
    <w:rsid w:val="00053B12"/>
    <w:pPr>
      <w:spacing w:before="40" w:after="40"/>
    </w:pPr>
    <w:rPr>
      <w:sz w:val="22"/>
    </w:rPr>
  </w:style>
  <w:style w:type="paragraph" w:customStyle="1" w:styleId="CabealhoTabelaSIBRAGEC2003">
    <w:name w:val="CabeçalhoTabelaSIBRAGEC2003"/>
    <w:basedOn w:val="TextoArtigoSIBRAGEC"/>
    <w:rsid w:val="00053B12"/>
    <w:pPr>
      <w:spacing w:before="40" w:after="40"/>
      <w:jc w:val="center"/>
    </w:pPr>
    <w:rPr>
      <w:b/>
      <w:bCs/>
    </w:rPr>
  </w:style>
  <w:style w:type="paragraph" w:customStyle="1" w:styleId="TtuloFiguraSIBRAGEC">
    <w:name w:val="TítuloFiguraSIBRAGEC"/>
    <w:basedOn w:val="TtuloTabelaSIBRAGEC"/>
    <w:rsid w:val="00053B12"/>
    <w:pPr>
      <w:spacing w:after="240"/>
    </w:pPr>
  </w:style>
  <w:style w:type="paragraph" w:customStyle="1" w:styleId="TextoReferenciaSIBRAGEC">
    <w:name w:val="TextoReferenciaSIBRAGEC"/>
    <w:basedOn w:val="Normal"/>
    <w:rsid w:val="00053B12"/>
    <w:pPr>
      <w:spacing w:after="120"/>
    </w:pPr>
    <w:rPr>
      <w:snapToGrid w:val="0"/>
      <w:sz w:val="22"/>
    </w:rPr>
  </w:style>
  <w:style w:type="paragraph" w:styleId="Cabealho">
    <w:name w:val="header"/>
    <w:basedOn w:val="Normal"/>
    <w:rsid w:val="00053B12"/>
    <w:pPr>
      <w:tabs>
        <w:tab w:val="center" w:pos="4419"/>
        <w:tab w:val="right" w:pos="8838"/>
      </w:tabs>
    </w:pPr>
  </w:style>
  <w:style w:type="paragraph" w:styleId="Rodap">
    <w:name w:val="footer"/>
    <w:basedOn w:val="Normal"/>
    <w:rsid w:val="00053B12"/>
    <w:pPr>
      <w:tabs>
        <w:tab w:val="center" w:pos="4419"/>
        <w:tab w:val="right" w:pos="8838"/>
      </w:tabs>
    </w:pPr>
  </w:style>
  <w:style w:type="character" w:styleId="Hyperlink">
    <w:name w:val="Hyperlink"/>
    <w:rsid w:val="00053B12"/>
    <w:rPr>
      <w:color w:val="0000FF"/>
      <w:u w:val="single"/>
    </w:rPr>
  </w:style>
  <w:style w:type="paragraph" w:customStyle="1" w:styleId="Autores">
    <w:name w:val="Autores"/>
    <w:basedOn w:val="Normal"/>
    <w:rsid w:val="00E85E18"/>
    <w:pPr>
      <w:suppressAutoHyphens/>
      <w:jc w:val="center"/>
    </w:pPr>
    <w:rPr>
      <w:lang w:val="en-US" w:eastAsia="ar-SA"/>
    </w:rPr>
  </w:style>
  <w:style w:type="paragraph" w:customStyle="1" w:styleId="Instituio">
    <w:name w:val="Instituição"/>
    <w:basedOn w:val="Autores"/>
    <w:rsid w:val="00E85E18"/>
    <w:rPr>
      <w:sz w:val="20"/>
    </w:rPr>
  </w:style>
  <w:style w:type="paragraph" w:customStyle="1" w:styleId="style1">
    <w:name w:val="style1"/>
    <w:basedOn w:val="Normal"/>
    <w:rsid w:val="00471F43"/>
    <w:pPr>
      <w:spacing w:before="100" w:beforeAutospacing="1" w:after="100" w:afterAutospacing="1"/>
    </w:pPr>
    <w:rPr>
      <w:szCs w:val="24"/>
    </w:rPr>
  </w:style>
  <w:style w:type="paragraph" w:styleId="Textodebalo">
    <w:name w:val="Balloon Text"/>
    <w:basedOn w:val="Normal"/>
    <w:link w:val="TextodebaloChar"/>
    <w:rsid w:val="003416F2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rsid w:val="003416F2"/>
    <w:rPr>
      <w:rFonts w:ascii="Tahoma" w:hAnsi="Tahoma" w:cs="Tahoma"/>
      <w:sz w:val="16"/>
      <w:szCs w:val="16"/>
    </w:rPr>
  </w:style>
  <w:style w:type="paragraph" w:styleId="Ttulo">
    <w:name w:val="Title"/>
    <w:basedOn w:val="Normal"/>
    <w:next w:val="Normal"/>
    <w:link w:val="TtuloChar"/>
    <w:qFormat/>
    <w:rsid w:val="002E6DA5"/>
    <w:pPr>
      <w:spacing w:after="240"/>
      <w:contextualSpacing/>
      <w:jc w:val="center"/>
    </w:pPr>
    <w:rPr>
      <w:rFonts w:eastAsiaTheme="majorEastAsia" w:cstheme="majorBidi"/>
      <w:b/>
      <w:spacing w:val="-10"/>
      <w:kern w:val="28"/>
      <w:sz w:val="28"/>
      <w:szCs w:val="56"/>
    </w:rPr>
  </w:style>
  <w:style w:type="character" w:customStyle="1" w:styleId="TtuloChar">
    <w:name w:val="Título Char"/>
    <w:basedOn w:val="Fontepargpadro"/>
    <w:link w:val="Ttulo"/>
    <w:rsid w:val="002E6DA5"/>
    <w:rPr>
      <w:rFonts w:ascii="Arial Narrow" w:eastAsiaTheme="majorEastAsia" w:hAnsi="Arial Narrow" w:cstheme="majorBidi"/>
      <w:b/>
      <w:spacing w:val="-10"/>
      <w:kern w:val="28"/>
      <w:sz w:val="28"/>
      <w:szCs w:val="56"/>
    </w:rPr>
  </w:style>
  <w:style w:type="paragraph" w:styleId="PargrafodaLista">
    <w:name w:val="List Paragraph"/>
    <w:basedOn w:val="Normal"/>
    <w:uiPriority w:val="34"/>
    <w:qFormat/>
    <w:rsid w:val="00B317BE"/>
    <w:pPr>
      <w:ind w:left="720"/>
      <w:contextualSpacing/>
    </w:pPr>
  </w:style>
  <w:style w:type="character" w:customStyle="1" w:styleId="MenoPendente1">
    <w:name w:val="Menção Pendente1"/>
    <w:basedOn w:val="Fontepargpadro"/>
    <w:uiPriority w:val="99"/>
    <w:semiHidden/>
    <w:unhideWhenUsed/>
    <w:rsid w:val="00B317B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2706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3332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3104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8882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1601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677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7744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026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Dayana\UFBA\Dayana\UFBA\AppData\Local\Microsoft\Windows\Temporary%20Internet%20Files\Content.Outlook\DOCUME~1\DOCUME~1\D146412\home\isatto\Dados\Sibragec2005_Organizacao\site\sibragec2005\instrucoes\fulano.tal@dominio.br" TargetMode="External"/><Relationship Id="rId13" Type="http://schemas.openxmlformats.org/officeDocument/2006/relationships/hyperlink" Target="https://academiadeengenharia.eng.br/" TargetMode="External"/><Relationship Id="rId3" Type="http://schemas.openxmlformats.org/officeDocument/2006/relationships/settings" Target="settings.xml"/><Relationship Id="rId7" Type="http://schemas.openxmlformats.org/officeDocument/2006/relationships/hyperlink" Target="file:///C:\Dayana\UFBA\Dayana\UFBA\AppData\Local\Microsoft\Windows\Temporary%20Internet%20Files\Content.Outlook\DOCUME~1\DOCUME~1\D146412\home\isatto\Dados\Sibragec2005_Organizacao\site\sibragec2005\instrucoes\fulano.tal@dominio.br" TargetMode="External"/><Relationship Id="rId12" Type="http://schemas.openxmlformats.org/officeDocument/2006/relationships/oleObject" Target="embeddings/oleObject1.bin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2.wmf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hyperlink" Target="file:///C:\Dayana\UFBA\Dayana\UFBA\AppData\Local\Microsoft\Windows\Temporary%20Internet%20Files\Content.Outlook\DOCUME~1\DOCUME~1\D146412\home\isatto\Dados\Sibragec2005_Organizacao\site\sibragec2005\instrucoes\fulano.tal@dominio.br" TargetMode="External"/><Relationship Id="rId14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amp\www\sibragec_3\arquivos\modelo_artigo_sibragec2009.dot" TargetMode="Externa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modelo_artigo_sibragec2009.dot</Template>
  <TotalTime>43</TotalTime>
  <Pages>6</Pages>
  <Words>1780</Words>
  <Characters>9617</Characters>
  <Application>Microsoft Office Word</Application>
  <DocSecurity>0</DocSecurity>
  <Lines>80</Lines>
  <Paragraphs>22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Instruções aos autores do Sibragec 2009</vt:lpstr>
    </vt:vector>
  </TitlesOfParts>
  <Company>UFSCar</Company>
  <LinksUpToDate>false</LinksUpToDate>
  <CharactersWithSpaces>11375</CharactersWithSpaces>
  <SharedDoc>false</SharedDoc>
  <HLinks>
    <vt:vector size="12" baseType="variant">
      <vt:variant>
        <vt:i4>3538969</vt:i4>
      </vt:variant>
      <vt:variant>
        <vt:i4>3</vt:i4>
      </vt:variant>
      <vt:variant>
        <vt:i4>0</vt:i4>
      </vt:variant>
      <vt:variant>
        <vt:i4>5</vt:i4>
      </vt:variant>
      <vt:variant>
        <vt:lpwstr>C:\Dayana\UFBA\Dayana\UFBA\AppData\Local\Microsoft\Windows\Temporary Internet Files\Content.Outlook\DOCUME~1\DOCUME~1\D146412\home\isatto\Dados\Sibragec2005_Organizacao\site\sibragec2005\instrucoes\fulano.tal@dominio.br</vt:lpwstr>
      </vt:variant>
      <vt:variant>
        <vt:lpwstr/>
      </vt:variant>
      <vt:variant>
        <vt:i4>3538969</vt:i4>
      </vt:variant>
      <vt:variant>
        <vt:i4>0</vt:i4>
      </vt:variant>
      <vt:variant>
        <vt:i4>0</vt:i4>
      </vt:variant>
      <vt:variant>
        <vt:i4>5</vt:i4>
      </vt:variant>
      <vt:variant>
        <vt:lpwstr>C:\Dayana\UFBA\Dayana\UFBA\AppData\Local\Microsoft\Windows\Temporary Internet Files\Content.Outlook\DOCUME~1\DOCUME~1\D146412\home\isatto\Dados\Sibragec2005_Organizacao\site\sibragec2005\instrucoes\fulano.tal@dominio.br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Instruções aos autores do Sibragec 2009</dc:title>
  <dc:creator>PET_ee-3</dc:creator>
  <dc:description>Revisores: Guilherme A. PARSEKIAN; Simar V. AMORIM; José Carlos PALIARI; Nelma ARAÚJO, Débora de Gois SANTOS; Alexsandra MEIRA</dc:description>
  <cp:lastModifiedBy>Tatiana Dumêt</cp:lastModifiedBy>
  <cp:revision>24</cp:revision>
  <cp:lastPrinted>2003-02-24T17:53:00Z</cp:lastPrinted>
  <dcterms:created xsi:type="dcterms:W3CDTF">2025-06-29T16:29:00Z</dcterms:created>
  <dcterms:modified xsi:type="dcterms:W3CDTF">2025-07-30T21:47:00Z</dcterms:modified>
</cp:coreProperties>
</file>